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23367" w14:textId="65F0C684" w:rsidR="00717C3B" w:rsidRDefault="00330B50" w:rsidP="00717C3B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jc w:val="center"/>
        <w:rPr>
          <w:rFonts w:ascii="Arial" w:hAnsi="Arial" w:cs="Arial"/>
          <w:b/>
          <w:bCs/>
          <w:sz w:val="20"/>
          <w:szCs w:val="20"/>
          <w:lang w:eastAsia="es-ES"/>
        </w:rPr>
      </w:pP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OBJETIVO DE</w:t>
      </w:r>
      <w:r w:rsidR="00BF0E31" w:rsidRPr="00E25BB2">
        <w:rPr>
          <w:rFonts w:ascii="Arial" w:hAnsi="Arial" w:cs="Arial"/>
          <w:b/>
          <w:bCs/>
          <w:sz w:val="20"/>
          <w:szCs w:val="20"/>
          <w:lang w:eastAsia="es-ES"/>
        </w:rPr>
        <w:t xml:space="preserve"> </w:t>
      </w: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LA MISI</w:t>
      </w:r>
      <w:r w:rsidR="00717C3B">
        <w:rPr>
          <w:rFonts w:ascii="Arial" w:hAnsi="Arial" w:cs="Arial"/>
          <w:b/>
          <w:bCs/>
          <w:sz w:val="20"/>
          <w:szCs w:val="20"/>
          <w:lang w:eastAsia="es-ES"/>
        </w:rPr>
        <w:t>Ó</w:t>
      </w: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N</w:t>
      </w:r>
    </w:p>
    <w:p w14:paraId="28F1CCDC" w14:textId="6585F8FD" w:rsidR="00717C3B" w:rsidRDefault="00717C3B" w:rsidP="00717C3B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8917" w:type="dxa"/>
        <w:tblLook w:val="04A0" w:firstRow="1" w:lastRow="0" w:firstColumn="1" w:lastColumn="0" w:noHBand="0" w:noVBand="1"/>
      </w:tblPr>
      <w:tblGrid>
        <w:gridCol w:w="8917"/>
      </w:tblGrid>
      <w:tr w:rsidR="00717C3B" w14:paraId="274EB031" w14:textId="77777777" w:rsidTr="00824E12">
        <w:trPr>
          <w:trHeight w:val="1672"/>
        </w:trPr>
        <w:tc>
          <w:tcPr>
            <w:tcW w:w="8917" w:type="dxa"/>
          </w:tcPr>
          <w:p w14:paraId="0DD45F0A" w14:textId="77777777" w:rsidR="00717C3B" w:rsidRDefault="00717C3B" w:rsidP="00717C3B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5FADF047" w14:textId="77777777" w:rsidR="00717C3B" w:rsidRPr="00717C3B" w:rsidRDefault="00717C3B" w:rsidP="00717C3B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4871258F" w14:textId="54AF7693" w:rsidR="00330B50" w:rsidRPr="00E25BB2" w:rsidRDefault="00330B50" w:rsidP="00717C3B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jc w:val="center"/>
        <w:rPr>
          <w:rFonts w:ascii="Arial" w:hAnsi="Arial" w:cs="Arial"/>
          <w:b/>
          <w:bCs/>
          <w:sz w:val="20"/>
          <w:szCs w:val="20"/>
          <w:lang w:eastAsia="es-ES"/>
        </w:rPr>
      </w:pP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DESTINO: (Municipio, Ciudad, país)</w:t>
      </w:r>
    </w:p>
    <w:p w14:paraId="3DEEC669" w14:textId="7A05EF87" w:rsidR="00330B50" w:rsidRDefault="00330B50" w:rsidP="006B57DE">
      <w:pPr>
        <w:pStyle w:val="Encabezado"/>
        <w:tabs>
          <w:tab w:val="center" w:pos="3161"/>
          <w:tab w:val="right" w:pos="6322"/>
        </w:tabs>
        <w:jc w:val="center"/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8947" w:type="dxa"/>
        <w:tblLook w:val="04A0" w:firstRow="1" w:lastRow="0" w:firstColumn="1" w:lastColumn="0" w:noHBand="0" w:noVBand="1"/>
      </w:tblPr>
      <w:tblGrid>
        <w:gridCol w:w="8947"/>
      </w:tblGrid>
      <w:tr w:rsidR="00717C3B" w14:paraId="2E8A57B3" w14:textId="77777777" w:rsidTr="00717C3B">
        <w:trPr>
          <w:trHeight w:val="1569"/>
        </w:trPr>
        <w:tc>
          <w:tcPr>
            <w:tcW w:w="8947" w:type="dxa"/>
          </w:tcPr>
          <w:p w14:paraId="5BAD9DC4" w14:textId="77777777" w:rsidR="00717C3B" w:rsidRDefault="00717C3B" w:rsidP="00717C3B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175EAB7F" w14:textId="25E5F1FE" w:rsidR="00717C3B" w:rsidRDefault="00717C3B" w:rsidP="00717C3B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36DDE7EF" w14:textId="77777777" w:rsidR="00717C3B" w:rsidRPr="00E25BB2" w:rsidRDefault="00717C3B" w:rsidP="00824E12">
      <w:pPr>
        <w:pStyle w:val="Encabezado"/>
        <w:tabs>
          <w:tab w:val="center" w:pos="3161"/>
          <w:tab w:val="right" w:pos="6322"/>
        </w:tabs>
        <w:ind w:left="3161" w:hanging="3161"/>
        <w:jc w:val="center"/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pPr w:leftFromText="141" w:rightFromText="141" w:vertAnchor="text" w:horzAnchor="page" w:tblpX="4321" w:tblpY="-37"/>
        <w:tblW w:w="6234" w:type="dxa"/>
        <w:tblLook w:val="04A0" w:firstRow="1" w:lastRow="0" w:firstColumn="1" w:lastColumn="0" w:noHBand="0" w:noVBand="1"/>
      </w:tblPr>
      <w:tblGrid>
        <w:gridCol w:w="2078"/>
        <w:gridCol w:w="2078"/>
        <w:gridCol w:w="2078"/>
      </w:tblGrid>
      <w:tr w:rsidR="00B42BE4" w:rsidRPr="00E25BB2" w14:paraId="0F8A744B" w14:textId="77777777" w:rsidTr="004F0E0D">
        <w:trPr>
          <w:trHeight w:val="329"/>
        </w:trPr>
        <w:tc>
          <w:tcPr>
            <w:tcW w:w="2078" w:type="dxa"/>
            <w:vAlign w:val="center"/>
          </w:tcPr>
          <w:p w14:paraId="06239BEB" w14:textId="1445AB09" w:rsidR="00B42BE4" w:rsidRPr="00717C3B" w:rsidRDefault="00B42BE4" w:rsidP="004F0E0D">
            <w:pPr>
              <w:pStyle w:val="Encabezado"/>
              <w:tabs>
                <w:tab w:val="center" w:pos="3161"/>
                <w:tab w:val="right" w:pos="6322"/>
              </w:tabs>
              <w:jc w:val="center"/>
              <w:rPr>
                <w:rFonts w:ascii="Arial" w:hAnsi="Arial" w:cs="Arial"/>
                <w:b/>
                <w:bCs/>
                <w:color w:val="D9D9D9" w:themeColor="background1" w:themeShade="D9"/>
                <w:sz w:val="20"/>
                <w:szCs w:val="20"/>
                <w:lang w:eastAsia="es-ES"/>
              </w:rPr>
            </w:pPr>
            <w:r w:rsidRPr="00717C3B">
              <w:rPr>
                <w:rFonts w:ascii="Arial" w:hAnsi="Arial" w:cs="Arial"/>
                <w:b/>
                <w:bCs/>
                <w:color w:val="D9D9D9" w:themeColor="background1" w:themeShade="D9"/>
                <w:sz w:val="20"/>
                <w:szCs w:val="20"/>
                <w:lang w:eastAsia="es-ES"/>
              </w:rPr>
              <w:t>DIA</w:t>
            </w:r>
          </w:p>
        </w:tc>
        <w:tc>
          <w:tcPr>
            <w:tcW w:w="2078" w:type="dxa"/>
            <w:vAlign w:val="center"/>
          </w:tcPr>
          <w:p w14:paraId="1F2128B1" w14:textId="31641E51" w:rsidR="00B42BE4" w:rsidRPr="00717C3B" w:rsidRDefault="00B42BE4" w:rsidP="004F0E0D">
            <w:pPr>
              <w:pStyle w:val="Encabezado"/>
              <w:tabs>
                <w:tab w:val="center" w:pos="3161"/>
                <w:tab w:val="right" w:pos="6322"/>
              </w:tabs>
              <w:jc w:val="center"/>
              <w:rPr>
                <w:rFonts w:ascii="Arial" w:hAnsi="Arial" w:cs="Arial"/>
                <w:b/>
                <w:bCs/>
                <w:color w:val="D9D9D9" w:themeColor="background1" w:themeShade="D9"/>
                <w:sz w:val="20"/>
                <w:szCs w:val="20"/>
                <w:lang w:eastAsia="es-ES"/>
              </w:rPr>
            </w:pPr>
            <w:r w:rsidRPr="00717C3B">
              <w:rPr>
                <w:rFonts w:ascii="Arial" w:hAnsi="Arial" w:cs="Arial"/>
                <w:b/>
                <w:bCs/>
                <w:color w:val="D9D9D9" w:themeColor="background1" w:themeShade="D9"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2078" w:type="dxa"/>
            <w:vAlign w:val="center"/>
          </w:tcPr>
          <w:p w14:paraId="5622C91E" w14:textId="00D9F973" w:rsidR="00B42BE4" w:rsidRPr="00717C3B" w:rsidRDefault="00B42BE4" w:rsidP="004F0E0D">
            <w:pPr>
              <w:pStyle w:val="Encabezado"/>
              <w:tabs>
                <w:tab w:val="center" w:pos="3161"/>
                <w:tab w:val="right" w:pos="6322"/>
              </w:tabs>
              <w:jc w:val="center"/>
              <w:rPr>
                <w:rFonts w:ascii="Arial" w:hAnsi="Arial" w:cs="Arial"/>
                <w:b/>
                <w:bCs/>
                <w:color w:val="D9D9D9" w:themeColor="background1" w:themeShade="D9"/>
                <w:sz w:val="20"/>
                <w:szCs w:val="20"/>
                <w:lang w:eastAsia="es-ES"/>
              </w:rPr>
            </w:pPr>
            <w:r w:rsidRPr="00717C3B">
              <w:rPr>
                <w:rFonts w:ascii="Arial" w:hAnsi="Arial" w:cs="Arial"/>
                <w:b/>
                <w:bCs/>
                <w:color w:val="D9D9D9" w:themeColor="background1" w:themeShade="D9"/>
                <w:sz w:val="20"/>
                <w:szCs w:val="20"/>
                <w:lang w:eastAsia="es-ES"/>
              </w:rPr>
              <w:t>AÑO</w:t>
            </w:r>
          </w:p>
        </w:tc>
      </w:tr>
    </w:tbl>
    <w:p w14:paraId="36E2A4BD" w14:textId="77777777" w:rsidR="00940C83" w:rsidRDefault="00330B50" w:rsidP="00940C83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Fecha y Hora de salida</w:t>
      </w:r>
    </w:p>
    <w:p w14:paraId="58BB6D2D" w14:textId="77777777" w:rsidR="00940C83" w:rsidRDefault="00940C83" w:rsidP="00940C83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286B185C" w14:textId="77777777" w:rsidR="00717C3B" w:rsidRDefault="00717C3B" w:rsidP="00717C3B">
      <w:pPr>
        <w:pStyle w:val="Encabezado"/>
        <w:tabs>
          <w:tab w:val="center" w:pos="3161"/>
          <w:tab w:val="right" w:pos="6322"/>
        </w:tabs>
        <w:ind w:left="720"/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7A6DF20F" w14:textId="57A04853" w:rsidR="00940C83" w:rsidRDefault="00742186" w:rsidP="00717C3B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jc w:val="center"/>
        <w:rPr>
          <w:rFonts w:ascii="Arial" w:hAnsi="Arial" w:cs="Arial"/>
          <w:b/>
          <w:bCs/>
          <w:sz w:val="20"/>
          <w:szCs w:val="20"/>
          <w:lang w:eastAsia="es-ES"/>
        </w:rPr>
      </w:pP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FA</w:t>
      </w:r>
      <w:r w:rsidR="00A122E1" w:rsidRPr="00E25BB2">
        <w:rPr>
          <w:rFonts w:ascii="Arial" w:hAnsi="Arial" w:cs="Arial"/>
          <w:b/>
          <w:bCs/>
          <w:sz w:val="20"/>
          <w:szCs w:val="20"/>
          <w:lang w:eastAsia="es-ES"/>
        </w:rPr>
        <w:t>S</w:t>
      </w: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E DE MOVILIZACI</w:t>
      </w:r>
      <w:r w:rsidR="00717C3B">
        <w:rPr>
          <w:rFonts w:ascii="Arial" w:hAnsi="Arial" w:cs="Arial"/>
          <w:b/>
          <w:bCs/>
          <w:sz w:val="20"/>
          <w:szCs w:val="20"/>
          <w:lang w:eastAsia="es-ES"/>
        </w:rPr>
        <w:t>Ó</w:t>
      </w: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N</w:t>
      </w:r>
    </w:p>
    <w:p w14:paraId="78D3EB6A" w14:textId="77777777" w:rsidR="00717C3B" w:rsidRDefault="00717C3B" w:rsidP="00717C3B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15796631" w14:textId="10FA9933" w:rsidR="00330B50" w:rsidRPr="00940C83" w:rsidRDefault="00717C3B" w:rsidP="00717C3B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940C83">
        <w:rPr>
          <w:rFonts w:ascii="Arial" w:hAnsi="Arial" w:cs="Arial"/>
          <w:b/>
          <w:bCs/>
          <w:sz w:val="20"/>
          <w:szCs w:val="20"/>
          <w:lang w:eastAsia="es-ES"/>
        </w:rPr>
        <w:t xml:space="preserve">VEHÍCULO </w:t>
      </w:r>
      <w:r w:rsidR="00330B50" w:rsidRPr="00940C83">
        <w:rPr>
          <w:rFonts w:ascii="Arial" w:hAnsi="Arial" w:cs="Arial"/>
          <w:b/>
          <w:bCs/>
          <w:sz w:val="20"/>
          <w:szCs w:val="20"/>
          <w:lang w:eastAsia="es-ES"/>
        </w:rPr>
        <w:t>No 1</w:t>
      </w:r>
    </w:p>
    <w:p w14:paraId="11E87A86" w14:textId="77777777" w:rsidR="00E92CF1" w:rsidRPr="00E25BB2" w:rsidRDefault="00E92CF1" w:rsidP="00330B50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970"/>
        <w:gridCol w:w="6378"/>
      </w:tblGrid>
      <w:tr w:rsidR="00330B50" w:rsidRPr="00E25BB2" w14:paraId="3B807069" w14:textId="77777777" w:rsidTr="008E295A">
        <w:tc>
          <w:tcPr>
            <w:tcW w:w="3970" w:type="dxa"/>
            <w:vAlign w:val="center"/>
          </w:tcPr>
          <w:p w14:paraId="17E5982B" w14:textId="2412F369" w:rsidR="00330B50" w:rsidRPr="00E25BB2" w:rsidRDefault="00330B50" w:rsidP="000568E6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Uso Clase (bus, maquina, camioneta, camión,</w:t>
            </w:r>
            <w:r w:rsidR="00446ECF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446ECF"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avión)</w:t>
            </w:r>
            <w:r w:rsidR="00446ECF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.</w:t>
            </w:r>
            <w:r w:rsidR="00446ECF"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 </w:t>
            </w: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6378" w:type="dxa"/>
          </w:tcPr>
          <w:p w14:paraId="1FC39945" w14:textId="77777777" w:rsidR="00330B50" w:rsidRPr="00E25BB2" w:rsidRDefault="00330B50" w:rsidP="00330B50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330B50" w:rsidRPr="00E25BB2" w14:paraId="6C2598D4" w14:textId="77777777" w:rsidTr="008E295A">
        <w:tc>
          <w:tcPr>
            <w:tcW w:w="3970" w:type="dxa"/>
            <w:vAlign w:val="center"/>
          </w:tcPr>
          <w:p w14:paraId="5580589A" w14:textId="77777777" w:rsidR="00330B50" w:rsidRPr="00E25BB2" w:rsidRDefault="00330B50" w:rsidP="008E295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Capacidad</w:t>
            </w:r>
          </w:p>
        </w:tc>
        <w:tc>
          <w:tcPr>
            <w:tcW w:w="6378" w:type="dxa"/>
          </w:tcPr>
          <w:p w14:paraId="0562CB0E" w14:textId="77777777" w:rsidR="00330B50" w:rsidRPr="00E25BB2" w:rsidRDefault="00330B50" w:rsidP="00330B50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330B50" w:rsidRPr="00E25BB2" w14:paraId="524360E8" w14:textId="77777777" w:rsidTr="008E295A">
        <w:tc>
          <w:tcPr>
            <w:tcW w:w="3970" w:type="dxa"/>
            <w:vAlign w:val="center"/>
          </w:tcPr>
          <w:p w14:paraId="09BB3FBC" w14:textId="77777777" w:rsidR="00330B50" w:rsidRPr="00E25BB2" w:rsidRDefault="00330B50" w:rsidP="008E295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Tipo de Combustible</w:t>
            </w:r>
          </w:p>
        </w:tc>
        <w:tc>
          <w:tcPr>
            <w:tcW w:w="6378" w:type="dxa"/>
          </w:tcPr>
          <w:p w14:paraId="34CE0A41" w14:textId="77777777" w:rsidR="00330B50" w:rsidRPr="00E25BB2" w:rsidRDefault="00330B50" w:rsidP="00330B50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330B50" w:rsidRPr="00E25BB2" w14:paraId="313A3581" w14:textId="77777777" w:rsidTr="008E295A">
        <w:tc>
          <w:tcPr>
            <w:tcW w:w="3970" w:type="dxa"/>
            <w:vAlign w:val="center"/>
          </w:tcPr>
          <w:p w14:paraId="0F0961C7" w14:textId="77777777" w:rsidR="00330B50" w:rsidRPr="00E25BB2" w:rsidRDefault="00330B50" w:rsidP="008E295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Placa</w:t>
            </w:r>
          </w:p>
        </w:tc>
        <w:tc>
          <w:tcPr>
            <w:tcW w:w="6378" w:type="dxa"/>
          </w:tcPr>
          <w:p w14:paraId="62EBF3C5" w14:textId="77777777" w:rsidR="00330B50" w:rsidRPr="00E25BB2" w:rsidRDefault="00330B50" w:rsidP="00330B50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330B50" w:rsidRPr="00E25BB2" w14:paraId="433FE06F" w14:textId="77777777" w:rsidTr="008E295A">
        <w:tc>
          <w:tcPr>
            <w:tcW w:w="3970" w:type="dxa"/>
            <w:vAlign w:val="center"/>
          </w:tcPr>
          <w:p w14:paraId="4FD10E9C" w14:textId="77777777" w:rsidR="00330B50" w:rsidRPr="00E25BB2" w:rsidRDefault="00330B50" w:rsidP="008E295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Observación o Novedad</w:t>
            </w:r>
          </w:p>
        </w:tc>
        <w:tc>
          <w:tcPr>
            <w:tcW w:w="6378" w:type="dxa"/>
          </w:tcPr>
          <w:p w14:paraId="6D98A12B" w14:textId="77777777" w:rsidR="00330B50" w:rsidRPr="00E25BB2" w:rsidRDefault="00330B50" w:rsidP="00330B50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2DFE6E37" w14:textId="77777777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08776731" w14:textId="693193C2" w:rsidR="00330B50" w:rsidRDefault="00330B50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VEHÍCULO No 2</w:t>
      </w:r>
    </w:p>
    <w:p w14:paraId="543363B0" w14:textId="77777777" w:rsidR="008E295A" w:rsidRPr="00E25BB2" w:rsidRDefault="008E295A" w:rsidP="00330B50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970"/>
        <w:gridCol w:w="6378"/>
      </w:tblGrid>
      <w:tr w:rsidR="00742186" w:rsidRPr="00E25BB2" w14:paraId="14CFFCFE" w14:textId="77777777" w:rsidTr="00DC2B1E">
        <w:tc>
          <w:tcPr>
            <w:tcW w:w="3970" w:type="dxa"/>
            <w:vAlign w:val="center"/>
          </w:tcPr>
          <w:p w14:paraId="7B9B7931" w14:textId="6DFF9649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Uso Clase (bus, maquina, camioneta, camión, avión)</w:t>
            </w:r>
            <w:r w:rsidR="00446ECF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.</w:t>
            </w: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6378" w:type="dxa"/>
          </w:tcPr>
          <w:p w14:paraId="1F72F646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70523B0E" w14:textId="77777777" w:rsidTr="00DC2B1E">
        <w:tc>
          <w:tcPr>
            <w:tcW w:w="3970" w:type="dxa"/>
            <w:vAlign w:val="center"/>
          </w:tcPr>
          <w:p w14:paraId="3941FAF7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Capacidad</w:t>
            </w:r>
          </w:p>
        </w:tc>
        <w:tc>
          <w:tcPr>
            <w:tcW w:w="6378" w:type="dxa"/>
          </w:tcPr>
          <w:p w14:paraId="08CE6F91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1B929F01" w14:textId="77777777" w:rsidTr="00DC2B1E">
        <w:tc>
          <w:tcPr>
            <w:tcW w:w="3970" w:type="dxa"/>
            <w:vAlign w:val="center"/>
          </w:tcPr>
          <w:p w14:paraId="47B7217D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Tipo de Combustible</w:t>
            </w:r>
          </w:p>
        </w:tc>
        <w:tc>
          <w:tcPr>
            <w:tcW w:w="6378" w:type="dxa"/>
          </w:tcPr>
          <w:p w14:paraId="61CDCEAD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54B12525" w14:textId="77777777" w:rsidTr="00DC2B1E">
        <w:tc>
          <w:tcPr>
            <w:tcW w:w="3970" w:type="dxa"/>
            <w:vAlign w:val="center"/>
          </w:tcPr>
          <w:p w14:paraId="38117768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Placa</w:t>
            </w:r>
          </w:p>
        </w:tc>
        <w:tc>
          <w:tcPr>
            <w:tcW w:w="6378" w:type="dxa"/>
          </w:tcPr>
          <w:p w14:paraId="6BB9E253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4E61239C" w14:textId="77777777" w:rsidTr="00DC2B1E">
        <w:tc>
          <w:tcPr>
            <w:tcW w:w="3970" w:type="dxa"/>
            <w:vAlign w:val="center"/>
          </w:tcPr>
          <w:p w14:paraId="37CA9AE8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Observación o Novedad</w:t>
            </w:r>
          </w:p>
        </w:tc>
        <w:tc>
          <w:tcPr>
            <w:tcW w:w="6378" w:type="dxa"/>
          </w:tcPr>
          <w:p w14:paraId="23DE523C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76A9F04B" w14:textId="77777777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14FF38A7" w14:textId="05039CFB" w:rsidR="00330B50" w:rsidRDefault="00330B50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VEHÍCULO No 3</w:t>
      </w:r>
    </w:p>
    <w:p w14:paraId="31A89F9B" w14:textId="77777777" w:rsidR="00DC2B1E" w:rsidRPr="00E25BB2" w:rsidRDefault="00DC2B1E" w:rsidP="00330B50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970"/>
        <w:gridCol w:w="6378"/>
      </w:tblGrid>
      <w:tr w:rsidR="00742186" w:rsidRPr="00E25BB2" w14:paraId="679DFBA2" w14:textId="77777777" w:rsidTr="00DC2B1E">
        <w:tc>
          <w:tcPr>
            <w:tcW w:w="3970" w:type="dxa"/>
            <w:vAlign w:val="center"/>
          </w:tcPr>
          <w:p w14:paraId="673B7C49" w14:textId="5B7CE4B8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Uso Clase (bus, maquina, camioneta, camión, avión)</w:t>
            </w:r>
            <w:r w:rsidR="00446ECF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.</w:t>
            </w: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6378" w:type="dxa"/>
          </w:tcPr>
          <w:p w14:paraId="144A5D23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06FB5802" w14:textId="77777777" w:rsidTr="00DC2B1E">
        <w:tc>
          <w:tcPr>
            <w:tcW w:w="3970" w:type="dxa"/>
            <w:vAlign w:val="center"/>
          </w:tcPr>
          <w:p w14:paraId="576E4F65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Capacidad</w:t>
            </w:r>
          </w:p>
        </w:tc>
        <w:tc>
          <w:tcPr>
            <w:tcW w:w="6378" w:type="dxa"/>
          </w:tcPr>
          <w:p w14:paraId="738610EB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25414FAE" w14:textId="77777777" w:rsidTr="00DC2B1E">
        <w:tc>
          <w:tcPr>
            <w:tcW w:w="3970" w:type="dxa"/>
            <w:vAlign w:val="center"/>
          </w:tcPr>
          <w:p w14:paraId="0E817A48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Tipo de Combustible</w:t>
            </w:r>
          </w:p>
        </w:tc>
        <w:tc>
          <w:tcPr>
            <w:tcW w:w="6378" w:type="dxa"/>
          </w:tcPr>
          <w:p w14:paraId="637805D2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62E4FFCA" w14:textId="77777777" w:rsidTr="00DC2B1E">
        <w:tc>
          <w:tcPr>
            <w:tcW w:w="3970" w:type="dxa"/>
            <w:vAlign w:val="center"/>
          </w:tcPr>
          <w:p w14:paraId="21372D66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lastRenderedPageBreak/>
              <w:t>Placa</w:t>
            </w:r>
          </w:p>
        </w:tc>
        <w:tc>
          <w:tcPr>
            <w:tcW w:w="6378" w:type="dxa"/>
          </w:tcPr>
          <w:p w14:paraId="463F29E8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253A2203" w14:textId="77777777" w:rsidTr="00DC2B1E">
        <w:tc>
          <w:tcPr>
            <w:tcW w:w="3970" w:type="dxa"/>
            <w:vAlign w:val="center"/>
          </w:tcPr>
          <w:p w14:paraId="5D548E09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Observación o Novedad</w:t>
            </w:r>
          </w:p>
        </w:tc>
        <w:tc>
          <w:tcPr>
            <w:tcW w:w="6378" w:type="dxa"/>
          </w:tcPr>
          <w:p w14:paraId="3B7B4B86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50020D8C" w14:textId="77777777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61B252D7" w14:textId="00016165" w:rsidR="00330B50" w:rsidRDefault="00330B50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VEHÍCULO No 4</w:t>
      </w:r>
    </w:p>
    <w:p w14:paraId="425CB16C" w14:textId="77777777" w:rsidR="00DC2B1E" w:rsidRPr="00E25BB2" w:rsidRDefault="00DC2B1E" w:rsidP="00330B50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970"/>
        <w:gridCol w:w="6378"/>
      </w:tblGrid>
      <w:tr w:rsidR="00742186" w:rsidRPr="00E25BB2" w14:paraId="6833CDD7" w14:textId="77777777" w:rsidTr="00DC2B1E">
        <w:tc>
          <w:tcPr>
            <w:tcW w:w="3970" w:type="dxa"/>
            <w:vAlign w:val="center"/>
          </w:tcPr>
          <w:p w14:paraId="1D93D90F" w14:textId="76D4C455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Uso Clase (bus, maquina, camioneta, camión, avión)</w:t>
            </w:r>
            <w:r w:rsidR="00446ECF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.</w:t>
            </w: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6378" w:type="dxa"/>
          </w:tcPr>
          <w:p w14:paraId="66204FF1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26C033AB" w14:textId="77777777" w:rsidTr="00DC2B1E">
        <w:tc>
          <w:tcPr>
            <w:tcW w:w="3970" w:type="dxa"/>
            <w:vAlign w:val="center"/>
          </w:tcPr>
          <w:p w14:paraId="1BD4A773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Capacidad</w:t>
            </w:r>
          </w:p>
        </w:tc>
        <w:tc>
          <w:tcPr>
            <w:tcW w:w="6378" w:type="dxa"/>
          </w:tcPr>
          <w:p w14:paraId="2DBF0D7D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1C5EE55E" w14:textId="77777777" w:rsidTr="00DC2B1E">
        <w:tc>
          <w:tcPr>
            <w:tcW w:w="3970" w:type="dxa"/>
            <w:vAlign w:val="center"/>
          </w:tcPr>
          <w:p w14:paraId="6DAC7276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Tipo de Combustible</w:t>
            </w:r>
          </w:p>
        </w:tc>
        <w:tc>
          <w:tcPr>
            <w:tcW w:w="6378" w:type="dxa"/>
          </w:tcPr>
          <w:p w14:paraId="6B62F1B3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3CA72D94" w14:textId="77777777" w:rsidTr="00DC2B1E">
        <w:tc>
          <w:tcPr>
            <w:tcW w:w="3970" w:type="dxa"/>
            <w:vAlign w:val="center"/>
          </w:tcPr>
          <w:p w14:paraId="7013F4C5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Placa</w:t>
            </w:r>
          </w:p>
        </w:tc>
        <w:tc>
          <w:tcPr>
            <w:tcW w:w="6378" w:type="dxa"/>
          </w:tcPr>
          <w:p w14:paraId="02F2C34E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489F8F03" w14:textId="77777777" w:rsidTr="00DC2B1E">
        <w:tc>
          <w:tcPr>
            <w:tcW w:w="3970" w:type="dxa"/>
            <w:vAlign w:val="center"/>
          </w:tcPr>
          <w:p w14:paraId="504D3D53" w14:textId="77777777" w:rsidR="00742186" w:rsidRPr="00E25BB2" w:rsidRDefault="00742186" w:rsidP="00DC2B1E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Observación o Novedad</w:t>
            </w:r>
          </w:p>
        </w:tc>
        <w:tc>
          <w:tcPr>
            <w:tcW w:w="6378" w:type="dxa"/>
          </w:tcPr>
          <w:p w14:paraId="680A4E5D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0A628EC7" w14:textId="77777777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1C9BDE55" w14:textId="605A7C61" w:rsidR="00330B50" w:rsidRDefault="00330B50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E25BB2">
        <w:rPr>
          <w:rFonts w:ascii="Arial" w:hAnsi="Arial" w:cs="Arial"/>
          <w:b/>
          <w:bCs/>
          <w:sz w:val="20"/>
          <w:szCs w:val="20"/>
          <w:lang w:eastAsia="es-ES"/>
        </w:rPr>
        <w:t>VEHÍCULO No 5</w:t>
      </w:r>
    </w:p>
    <w:p w14:paraId="71167B51" w14:textId="77777777" w:rsidR="00B075C8" w:rsidRPr="00E25BB2" w:rsidRDefault="00B075C8" w:rsidP="00330B50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970"/>
        <w:gridCol w:w="6378"/>
      </w:tblGrid>
      <w:tr w:rsidR="00742186" w:rsidRPr="00E25BB2" w14:paraId="2B2AB204" w14:textId="77777777" w:rsidTr="00B075C8">
        <w:tc>
          <w:tcPr>
            <w:tcW w:w="3970" w:type="dxa"/>
            <w:vAlign w:val="center"/>
          </w:tcPr>
          <w:p w14:paraId="2CC17297" w14:textId="01355A45" w:rsidR="00742186" w:rsidRPr="00E25BB2" w:rsidRDefault="00742186" w:rsidP="00B075C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Uso Clase (bus, maquina, camioneta, camión, avión)</w:t>
            </w:r>
            <w:r w:rsidR="00446ECF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.</w:t>
            </w: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6378" w:type="dxa"/>
          </w:tcPr>
          <w:p w14:paraId="36FEB5B0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75405A7C" w14:textId="77777777" w:rsidTr="00B075C8">
        <w:tc>
          <w:tcPr>
            <w:tcW w:w="3970" w:type="dxa"/>
            <w:vAlign w:val="center"/>
          </w:tcPr>
          <w:p w14:paraId="07828AE9" w14:textId="77777777" w:rsidR="00742186" w:rsidRPr="00E25BB2" w:rsidRDefault="00742186" w:rsidP="00B075C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Capacidad</w:t>
            </w:r>
          </w:p>
        </w:tc>
        <w:tc>
          <w:tcPr>
            <w:tcW w:w="6378" w:type="dxa"/>
          </w:tcPr>
          <w:p w14:paraId="30D7AA69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13774F0D" w14:textId="77777777" w:rsidTr="00B075C8">
        <w:tc>
          <w:tcPr>
            <w:tcW w:w="3970" w:type="dxa"/>
            <w:vAlign w:val="center"/>
          </w:tcPr>
          <w:p w14:paraId="08301C49" w14:textId="77777777" w:rsidR="00742186" w:rsidRPr="00E25BB2" w:rsidRDefault="00742186" w:rsidP="00B075C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Tipo de Combustible</w:t>
            </w:r>
          </w:p>
        </w:tc>
        <w:tc>
          <w:tcPr>
            <w:tcW w:w="6378" w:type="dxa"/>
          </w:tcPr>
          <w:p w14:paraId="7196D064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3D119B70" w14:textId="77777777" w:rsidTr="00B075C8">
        <w:tc>
          <w:tcPr>
            <w:tcW w:w="3970" w:type="dxa"/>
            <w:vAlign w:val="center"/>
          </w:tcPr>
          <w:p w14:paraId="4CB4C887" w14:textId="77777777" w:rsidR="00742186" w:rsidRPr="00E25BB2" w:rsidRDefault="00742186" w:rsidP="00B075C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Placa</w:t>
            </w:r>
          </w:p>
        </w:tc>
        <w:tc>
          <w:tcPr>
            <w:tcW w:w="6378" w:type="dxa"/>
          </w:tcPr>
          <w:p w14:paraId="34FF1C98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42186" w:rsidRPr="00E25BB2" w14:paraId="0020B9D7" w14:textId="77777777" w:rsidTr="00B075C8">
        <w:tc>
          <w:tcPr>
            <w:tcW w:w="3970" w:type="dxa"/>
            <w:vAlign w:val="center"/>
          </w:tcPr>
          <w:p w14:paraId="7F001386" w14:textId="77777777" w:rsidR="00742186" w:rsidRPr="00E25BB2" w:rsidRDefault="00742186" w:rsidP="00B075C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E25BB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Observación o Novedad</w:t>
            </w:r>
          </w:p>
        </w:tc>
        <w:tc>
          <w:tcPr>
            <w:tcW w:w="6378" w:type="dxa"/>
          </w:tcPr>
          <w:p w14:paraId="6D072C0D" w14:textId="77777777" w:rsidR="00742186" w:rsidRPr="00E25BB2" w:rsidRDefault="00742186" w:rsidP="00742186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6BC8F665" w14:textId="559EA1FF" w:rsidR="002514DC" w:rsidRDefault="002514DC" w:rsidP="006B57DE">
      <w:pPr>
        <w:rPr>
          <w:rFonts w:ascii="Arial" w:hAnsi="Arial" w:cs="Arial"/>
        </w:rPr>
      </w:pPr>
    </w:p>
    <w:p w14:paraId="41B99D83" w14:textId="4AF25AF9" w:rsidR="002514DC" w:rsidRPr="00243C62" w:rsidRDefault="002514DC" w:rsidP="00243C62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243C62">
        <w:rPr>
          <w:rFonts w:ascii="Arial" w:hAnsi="Arial" w:cs="Arial"/>
          <w:b/>
          <w:bCs/>
          <w:sz w:val="20"/>
          <w:szCs w:val="20"/>
          <w:lang w:eastAsia="es-ES"/>
        </w:rPr>
        <w:t>SEGURIDAD</w:t>
      </w:r>
    </w:p>
    <w:p w14:paraId="4E98CE49" w14:textId="572E9977" w:rsidR="002514DC" w:rsidRDefault="002514DC" w:rsidP="006B57DE">
      <w:pPr>
        <w:rPr>
          <w:rFonts w:ascii="Arial" w:hAnsi="Arial" w:cs="Arial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5529"/>
        <w:gridCol w:w="992"/>
        <w:gridCol w:w="1134"/>
        <w:gridCol w:w="1276"/>
        <w:gridCol w:w="1417"/>
      </w:tblGrid>
      <w:tr w:rsidR="002514DC" w14:paraId="23495310" w14:textId="77777777" w:rsidTr="00243C62">
        <w:tc>
          <w:tcPr>
            <w:tcW w:w="5529" w:type="dxa"/>
          </w:tcPr>
          <w:p w14:paraId="07FA9464" w14:textId="01D92C4A" w:rsidR="002514DC" w:rsidRDefault="00FB4522" w:rsidP="00FB452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s-ES"/>
              </w:rPr>
              <w:t>A</w:t>
            </w:r>
            <w:r w:rsidRPr="00E25BB2">
              <w:rPr>
                <w:rFonts w:ascii="Arial" w:hAnsi="Arial" w:cs="Arial"/>
                <w:lang w:eastAsia="es-ES"/>
              </w:rPr>
              <w:t>probación de condiciones mecánicas y documentación de todos los vehículos a trasladarse</w:t>
            </w:r>
          </w:p>
        </w:tc>
        <w:tc>
          <w:tcPr>
            <w:tcW w:w="992" w:type="dxa"/>
            <w:vAlign w:val="center"/>
          </w:tcPr>
          <w:p w14:paraId="4602A1A2" w14:textId="02D87AE6" w:rsidR="002514DC" w:rsidRDefault="002514DC" w:rsidP="00FB45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  <w:tc>
          <w:tcPr>
            <w:tcW w:w="1134" w:type="dxa"/>
            <w:vAlign w:val="center"/>
          </w:tcPr>
          <w:p w14:paraId="331B81E4" w14:textId="22AC45E8" w:rsidR="002514DC" w:rsidRDefault="002514DC" w:rsidP="002514D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19EBC70" w14:textId="0874FF4E" w:rsidR="002514DC" w:rsidRDefault="002514DC" w:rsidP="00FB45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417" w:type="dxa"/>
            <w:vAlign w:val="center"/>
          </w:tcPr>
          <w:p w14:paraId="4152DF32" w14:textId="4C9E57E5" w:rsidR="002514DC" w:rsidRDefault="002514DC" w:rsidP="00FB4522">
            <w:pPr>
              <w:jc w:val="center"/>
              <w:rPr>
                <w:rFonts w:ascii="Arial" w:hAnsi="Arial" w:cs="Arial"/>
              </w:rPr>
            </w:pPr>
          </w:p>
        </w:tc>
      </w:tr>
      <w:tr w:rsidR="00A22D61" w14:paraId="2CDBD48D" w14:textId="77777777" w:rsidTr="00243C62">
        <w:tc>
          <w:tcPr>
            <w:tcW w:w="5529" w:type="dxa"/>
          </w:tcPr>
          <w:p w14:paraId="4F0454BE" w14:textId="31860C60" w:rsidR="00A22D61" w:rsidRDefault="00A22D61" w:rsidP="006B57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s-ES"/>
              </w:rPr>
              <w:t>R</w:t>
            </w:r>
            <w:r w:rsidRPr="00E25BB2">
              <w:rPr>
                <w:rFonts w:ascii="Arial" w:hAnsi="Arial" w:cs="Arial"/>
                <w:lang w:eastAsia="es-ES"/>
              </w:rPr>
              <w:t>evisión de las condiciones físicas del personal</w:t>
            </w:r>
          </w:p>
        </w:tc>
        <w:tc>
          <w:tcPr>
            <w:tcW w:w="992" w:type="dxa"/>
          </w:tcPr>
          <w:p w14:paraId="11335DB8" w14:textId="77777777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433E53F" w14:textId="7D49BF0D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0E28AE7" w14:textId="77777777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5EE9521" w14:textId="7B4493AF" w:rsidR="00A22D61" w:rsidRDefault="00A22D61" w:rsidP="006B57DE">
            <w:pPr>
              <w:rPr>
                <w:rFonts w:ascii="Arial" w:hAnsi="Arial" w:cs="Arial"/>
              </w:rPr>
            </w:pPr>
          </w:p>
        </w:tc>
      </w:tr>
      <w:tr w:rsidR="00A22D61" w14:paraId="40A46B17" w14:textId="77777777" w:rsidTr="00243C62">
        <w:tc>
          <w:tcPr>
            <w:tcW w:w="5529" w:type="dxa"/>
          </w:tcPr>
          <w:p w14:paraId="5CD59606" w14:textId="4804A0E5" w:rsidR="00A22D61" w:rsidRDefault="00A22D61" w:rsidP="006B57DE">
            <w:pPr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  <w:r w:rsidRPr="00E25BB2">
              <w:rPr>
                <w:rFonts w:ascii="Arial" w:hAnsi="Arial" w:cs="Arial"/>
                <w:lang w:eastAsia="es-ES"/>
              </w:rPr>
              <w:t>harla de seguridad a todo el personal</w:t>
            </w:r>
          </w:p>
        </w:tc>
        <w:tc>
          <w:tcPr>
            <w:tcW w:w="992" w:type="dxa"/>
          </w:tcPr>
          <w:p w14:paraId="39495A5D" w14:textId="77777777" w:rsidR="00A22D61" w:rsidRPr="00A22D61" w:rsidRDefault="00A22D61" w:rsidP="006B57D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8E94EF5" w14:textId="3C919D39" w:rsidR="00A22D61" w:rsidRPr="00A22D61" w:rsidRDefault="00A22D61" w:rsidP="006B57D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2FAEB5F" w14:textId="77777777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986BA42" w14:textId="2D7E57CC" w:rsidR="00A22D61" w:rsidRDefault="00A22D61" w:rsidP="006B57DE">
            <w:pPr>
              <w:rPr>
                <w:rFonts w:ascii="Arial" w:hAnsi="Arial" w:cs="Arial"/>
              </w:rPr>
            </w:pPr>
          </w:p>
        </w:tc>
      </w:tr>
      <w:tr w:rsidR="00A22D61" w14:paraId="58D82C76" w14:textId="77777777" w:rsidTr="00243C62">
        <w:tc>
          <w:tcPr>
            <w:tcW w:w="5529" w:type="dxa"/>
          </w:tcPr>
          <w:p w14:paraId="2FD1D917" w14:textId="4FF8733A" w:rsidR="00A22D61" w:rsidRPr="00E25BB2" w:rsidRDefault="00A22D61" w:rsidP="006B57DE">
            <w:pPr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M</w:t>
            </w:r>
            <w:r w:rsidRPr="00E25BB2">
              <w:rPr>
                <w:rFonts w:ascii="Arial" w:hAnsi="Arial" w:cs="Arial"/>
                <w:lang w:eastAsia="es-ES"/>
              </w:rPr>
              <w:t xml:space="preserve">aletín </w:t>
            </w:r>
            <w:r>
              <w:rPr>
                <w:rFonts w:ascii="Arial" w:hAnsi="Arial" w:cs="Arial"/>
                <w:lang w:eastAsia="es-ES"/>
              </w:rPr>
              <w:t>APH</w:t>
            </w:r>
            <w:r w:rsidRPr="00E25BB2">
              <w:rPr>
                <w:rFonts w:ascii="Arial" w:hAnsi="Arial" w:cs="Arial"/>
                <w:lang w:eastAsia="es-ES"/>
              </w:rPr>
              <w:t xml:space="preserve"> disponible</w:t>
            </w:r>
          </w:p>
        </w:tc>
        <w:tc>
          <w:tcPr>
            <w:tcW w:w="992" w:type="dxa"/>
          </w:tcPr>
          <w:p w14:paraId="51FC5360" w14:textId="77777777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8204E0" w14:textId="6DAE4790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E66ED23" w14:textId="77777777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701BDB9" w14:textId="3205AA67" w:rsidR="00A22D61" w:rsidRDefault="00A22D61" w:rsidP="006B57DE">
            <w:pPr>
              <w:rPr>
                <w:rFonts w:ascii="Arial" w:hAnsi="Arial" w:cs="Arial"/>
              </w:rPr>
            </w:pPr>
          </w:p>
        </w:tc>
      </w:tr>
      <w:tr w:rsidR="00A22D61" w14:paraId="05314182" w14:textId="77777777" w:rsidTr="00243C62">
        <w:tc>
          <w:tcPr>
            <w:tcW w:w="5529" w:type="dxa"/>
          </w:tcPr>
          <w:p w14:paraId="18A9B402" w14:textId="2866EA18" w:rsidR="00A22D61" w:rsidRPr="00E25BB2" w:rsidRDefault="00A22D61" w:rsidP="006B57DE">
            <w:pPr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R</w:t>
            </w:r>
            <w:r w:rsidRPr="00E25BB2">
              <w:rPr>
                <w:rFonts w:ascii="Arial" w:hAnsi="Arial" w:cs="Arial"/>
                <w:lang w:eastAsia="es-ES"/>
              </w:rPr>
              <w:t>evisión de carga segura</w:t>
            </w:r>
          </w:p>
        </w:tc>
        <w:tc>
          <w:tcPr>
            <w:tcW w:w="992" w:type="dxa"/>
          </w:tcPr>
          <w:p w14:paraId="6FEC4618" w14:textId="77777777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6B82C6" w14:textId="3FC7D2BC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B0953CE" w14:textId="77777777" w:rsidR="00A22D61" w:rsidRDefault="00A22D61" w:rsidP="006B57D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484C974" w14:textId="5593329B" w:rsidR="00A22D61" w:rsidRDefault="00A22D61" w:rsidP="006B57DE">
            <w:pPr>
              <w:rPr>
                <w:rFonts w:ascii="Arial" w:hAnsi="Arial" w:cs="Arial"/>
              </w:rPr>
            </w:pPr>
          </w:p>
        </w:tc>
      </w:tr>
    </w:tbl>
    <w:p w14:paraId="31C246FE" w14:textId="09850761" w:rsidR="002514DC" w:rsidRDefault="002514DC" w:rsidP="006B57DE">
      <w:pPr>
        <w:rPr>
          <w:rFonts w:ascii="Arial" w:hAnsi="Arial" w:cs="Arial"/>
        </w:rPr>
      </w:pPr>
    </w:p>
    <w:p w14:paraId="4F78DA25" w14:textId="6A55A956" w:rsidR="00243C62" w:rsidRDefault="00243C62" w:rsidP="006B57DE">
      <w:pPr>
        <w:rPr>
          <w:rFonts w:ascii="Arial" w:hAnsi="Arial" w:cs="Arial"/>
        </w:rPr>
      </w:pPr>
    </w:p>
    <w:p w14:paraId="3B674D78" w14:textId="4973B30B" w:rsidR="002514DC" w:rsidRDefault="00243C62" w:rsidP="006B57DE">
      <w:pPr>
        <w:rPr>
          <w:rFonts w:ascii="Arial" w:hAnsi="Arial" w:cs="Arial"/>
        </w:rPr>
      </w:pPr>
      <w:r>
        <w:rPr>
          <w:rFonts w:ascii="Arial" w:hAnsi="Arial" w:cs="Arial"/>
        </w:rPr>
        <w:t>FIRMA OFICIAL DE SEGURIDAD: ___________________________________________</w:t>
      </w:r>
    </w:p>
    <w:p w14:paraId="7FA0C365" w14:textId="320DD3A6" w:rsidR="00243C62" w:rsidRDefault="00243C62" w:rsidP="006B57DE">
      <w:pPr>
        <w:rPr>
          <w:rFonts w:ascii="Arial" w:hAnsi="Arial" w:cs="Arial"/>
        </w:rPr>
      </w:pPr>
    </w:p>
    <w:p w14:paraId="577D6783" w14:textId="020C0D3D" w:rsidR="00243C62" w:rsidRDefault="00243C62" w:rsidP="008A708F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8A708F">
        <w:rPr>
          <w:rFonts w:ascii="Arial" w:hAnsi="Arial" w:cs="Arial"/>
          <w:b/>
          <w:bCs/>
          <w:sz w:val="20"/>
          <w:szCs w:val="20"/>
          <w:lang w:eastAsia="es-ES"/>
        </w:rPr>
        <w:t>RUTA PRINCIPAL Y TIEMPO ESTIMADO</w:t>
      </w:r>
      <w:r w:rsidR="00DE75C1" w:rsidRPr="008A708F">
        <w:rPr>
          <w:rFonts w:ascii="Arial" w:hAnsi="Arial" w:cs="Arial"/>
          <w:b/>
          <w:bCs/>
          <w:sz w:val="20"/>
          <w:szCs w:val="20"/>
          <w:lang w:eastAsia="es-ES"/>
        </w:rPr>
        <w:t xml:space="preserve"> (</w:t>
      </w:r>
      <w:r w:rsidR="00DE75C1" w:rsidRPr="00DB54DF">
        <w:rPr>
          <w:rFonts w:ascii="Arial" w:hAnsi="Arial" w:cs="Arial"/>
          <w:b/>
          <w:bCs/>
          <w:i/>
          <w:sz w:val="20"/>
          <w:szCs w:val="20"/>
          <w:lang w:eastAsia="es-ES"/>
        </w:rPr>
        <w:t>Anexar imagen de la ruta a cubrir</w:t>
      </w:r>
      <w:r w:rsidR="00DE75C1" w:rsidRPr="008A708F">
        <w:rPr>
          <w:rFonts w:ascii="Arial" w:hAnsi="Arial" w:cs="Arial"/>
          <w:b/>
          <w:bCs/>
          <w:sz w:val="20"/>
          <w:szCs w:val="20"/>
          <w:lang w:eastAsia="es-ES"/>
        </w:rPr>
        <w:t>)</w:t>
      </w:r>
    </w:p>
    <w:p w14:paraId="75A5FE1C" w14:textId="4DB55ED8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9247" w:type="dxa"/>
        <w:tblLook w:val="04A0" w:firstRow="1" w:lastRow="0" w:firstColumn="1" w:lastColumn="0" w:noHBand="0" w:noVBand="1"/>
      </w:tblPr>
      <w:tblGrid>
        <w:gridCol w:w="9247"/>
      </w:tblGrid>
      <w:tr w:rsidR="00585F5F" w14:paraId="58F5DE93" w14:textId="77777777" w:rsidTr="00585F5F">
        <w:trPr>
          <w:trHeight w:val="1317"/>
        </w:trPr>
        <w:tc>
          <w:tcPr>
            <w:tcW w:w="9247" w:type="dxa"/>
          </w:tcPr>
          <w:p w14:paraId="0A07668D" w14:textId="77777777" w:rsidR="00585F5F" w:rsidRDefault="00585F5F" w:rsidP="00585F5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42045AB6" w14:textId="77777777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42BDCADD" w14:textId="13B9FA1C" w:rsidR="008A708F" w:rsidRDefault="008A708F" w:rsidP="008A708F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8A708F">
        <w:rPr>
          <w:rFonts w:ascii="Arial" w:hAnsi="Arial" w:cs="Arial"/>
          <w:b/>
          <w:bCs/>
          <w:sz w:val="20"/>
          <w:szCs w:val="20"/>
          <w:lang w:eastAsia="es-ES"/>
        </w:rPr>
        <w:t>RUTA ALTERNA Y TIEMPO ESTIMADO</w:t>
      </w:r>
      <w:r>
        <w:rPr>
          <w:rFonts w:ascii="Arial" w:hAnsi="Arial" w:cs="Arial"/>
          <w:b/>
          <w:bCs/>
          <w:sz w:val="20"/>
          <w:szCs w:val="20"/>
          <w:lang w:eastAsia="es-ES"/>
        </w:rPr>
        <w:t xml:space="preserve"> </w:t>
      </w:r>
      <w:r w:rsidRPr="008A708F">
        <w:rPr>
          <w:rFonts w:ascii="Arial" w:hAnsi="Arial" w:cs="Arial"/>
          <w:b/>
          <w:bCs/>
          <w:sz w:val="20"/>
          <w:szCs w:val="20"/>
          <w:lang w:eastAsia="es-ES"/>
        </w:rPr>
        <w:t>(</w:t>
      </w:r>
      <w:r w:rsidRPr="00DB54DF">
        <w:rPr>
          <w:rFonts w:ascii="Arial" w:hAnsi="Arial" w:cs="Arial"/>
          <w:b/>
          <w:bCs/>
          <w:i/>
          <w:sz w:val="20"/>
          <w:szCs w:val="20"/>
          <w:lang w:eastAsia="es-ES"/>
        </w:rPr>
        <w:t>Anexar imagen de la ruta a cubrir</w:t>
      </w:r>
      <w:r w:rsidRPr="008A708F">
        <w:rPr>
          <w:rFonts w:ascii="Arial" w:hAnsi="Arial" w:cs="Arial"/>
          <w:b/>
          <w:bCs/>
          <w:sz w:val="20"/>
          <w:szCs w:val="20"/>
          <w:lang w:eastAsia="es-ES"/>
        </w:rPr>
        <w:t>)</w:t>
      </w:r>
    </w:p>
    <w:p w14:paraId="60BCBC24" w14:textId="438AA538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9292" w:type="dxa"/>
        <w:tblLook w:val="04A0" w:firstRow="1" w:lastRow="0" w:firstColumn="1" w:lastColumn="0" w:noHBand="0" w:noVBand="1"/>
      </w:tblPr>
      <w:tblGrid>
        <w:gridCol w:w="9292"/>
      </w:tblGrid>
      <w:tr w:rsidR="00585F5F" w14:paraId="026DC58B" w14:textId="77777777" w:rsidTr="00585F5F">
        <w:trPr>
          <w:trHeight w:val="1149"/>
        </w:trPr>
        <w:tc>
          <w:tcPr>
            <w:tcW w:w="9292" w:type="dxa"/>
          </w:tcPr>
          <w:p w14:paraId="27F1CDB8" w14:textId="77777777" w:rsidR="00585F5F" w:rsidRDefault="00585F5F" w:rsidP="00585F5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38F11DA6" w14:textId="77777777" w:rsidR="00585F5F" w:rsidRPr="008A708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2CE29935" w14:textId="56EC2E9C" w:rsidR="00585F5F" w:rsidRDefault="008A708F" w:rsidP="00585F5F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bookmarkStart w:id="0" w:name="_GoBack"/>
      <w:bookmarkEnd w:id="0"/>
      <w:r w:rsidRPr="008A708F">
        <w:rPr>
          <w:rFonts w:ascii="Arial" w:hAnsi="Arial" w:cs="Arial"/>
          <w:b/>
          <w:bCs/>
          <w:sz w:val="20"/>
          <w:szCs w:val="20"/>
          <w:lang w:eastAsia="es-ES"/>
        </w:rPr>
        <w:lastRenderedPageBreak/>
        <w:t>ITINERARIO DE RUTA Y DURACIÓN ESCALAS</w:t>
      </w:r>
    </w:p>
    <w:p w14:paraId="3DC4F60E" w14:textId="482059B1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9382" w:type="dxa"/>
        <w:tblLook w:val="04A0" w:firstRow="1" w:lastRow="0" w:firstColumn="1" w:lastColumn="0" w:noHBand="0" w:noVBand="1"/>
      </w:tblPr>
      <w:tblGrid>
        <w:gridCol w:w="9382"/>
      </w:tblGrid>
      <w:tr w:rsidR="00585F5F" w14:paraId="067FA7D3" w14:textId="77777777" w:rsidTr="00585F5F">
        <w:trPr>
          <w:trHeight w:val="1695"/>
        </w:trPr>
        <w:tc>
          <w:tcPr>
            <w:tcW w:w="9382" w:type="dxa"/>
          </w:tcPr>
          <w:p w14:paraId="7739FBD9" w14:textId="77777777" w:rsidR="00585F5F" w:rsidRDefault="00585F5F" w:rsidP="00585F5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1C1DB6A4" w14:textId="77777777" w:rsidR="00585F5F" w:rsidRP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0136FBCA" w14:textId="5D98F15B" w:rsidR="002F170F" w:rsidRDefault="002F170F" w:rsidP="008A708F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2F170F">
        <w:rPr>
          <w:rFonts w:ascii="Arial" w:hAnsi="Arial" w:cs="Arial"/>
          <w:b/>
          <w:bCs/>
          <w:sz w:val="20"/>
          <w:szCs w:val="20"/>
          <w:lang w:eastAsia="es-ES"/>
        </w:rPr>
        <w:t>IDENTIFICAR RIESGOS POTENCIALES EN EL TRASLADO</w:t>
      </w:r>
    </w:p>
    <w:p w14:paraId="5A8974E8" w14:textId="6EF9D213" w:rsidR="00585F5F" w:rsidRDefault="00585F5F" w:rsidP="00585F5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9412" w:type="dxa"/>
        <w:tblLook w:val="04A0" w:firstRow="1" w:lastRow="0" w:firstColumn="1" w:lastColumn="0" w:noHBand="0" w:noVBand="1"/>
      </w:tblPr>
      <w:tblGrid>
        <w:gridCol w:w="9412"/>
      </w:tblGrid>
      <w:tr w:rsidR="00585F5F" w14:paraId="7AD0B0B7" w14:textId="77777777" w:rsidTr="00585F5F">
        <w:trPr>
          <w:trHeight w:val="1359"/>
        </w:trPr>
        <w:tc>
          <w:tcPr>
            <w:tcW w:w="9412" w:type="dxa"/>
          </w:tcPr>
          <w:p w14:paraId="59ED2C7E" w14:textId="77777777" w:rsidR="00585F5F" w:rsidRDefault="00585F5F" w:rsidP="00585F5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2BD1B4DF" w14:textId="77777777" w:rsidR="00585F5F" w:rsidRDefault="00585F5F" w:rsidP="00163A3F">
      <w:pPr>
        <w:pStyle w:val="Encabezado"/>
        <w:tabs>
          <w:tab w:val="center" w:pos="3161"/>
          <w:tab w:val="right" w:pos="6322"/>
        </w:tabs>
        <w:ind w:left="720"/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4F7022A0" w14:textId="02FC804F" w:rsidR="00163A3F" w:rsidRDefault="00163A3F" w:rsidP="008A708F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 w:rsidRPr="00163A3F">
        <w:rPr>
          <w:rFonts w:ascii="Arial" w:hAnsi="Arial" w:cs="Arial"/>
          <w:b/>
          <w:bCs/>
          <w:sz w:val="20"/>
          <w:szCs w:val="20"/>
          <w:lang w:eastAsia="es-ES"/>
        </w:rPr>
        <w:t>COMUNICACIÓN DURANTE EL TRASLADO</w:t>
      </w:r>
    </w:p>
    <w:p w14:paraId="2BD2F619" w14:textId="13E6FF84" w:rsidR="00163A3F" w:rsidRDefault="00163A3F" w:rsidP="00163A3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5668"/>
        <w:gridCol w:w="4680"/>
      </w:tblGrid>
      <w:tr w:rsidR="00163A3F" w14:paraId="0EB4BCE4" w14:textId="77777777" w:rsidTr="00163A3F">
        <w:trPr>
          <w:trHeight w:val="269"/>
        </w:trPr>
        <w:tc>
          <w:tcPr>
            <w:tcW w:w="5668" w:type="dxa"/>
          </w:tcPr>
          <w:p w14:paraId="7F06F8EB" w14:textId="3EF8B5B5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R</w:t>
            </w:r>
            <w:r w:rsidRPr="00E25BB2">
              <w:rPr>
                <w:rFonts w:ascii="Arial" w:hAnsi="Arial" w:cs="Arial"/>
                <w:lang w:eastAsia="es-ES"/>
              </w:rPr>
              <w:t>esponsable de comunicación</w:t>
            </w:r>
          </w:p>
        </w:tc>
        <w:tc>
          <w:tcPr>
            <w:tcW w:w="4680" w:type="dxa"/>
          </w:tcPr>
          <w:p w14:paraId="4988586A" w14:textId="77777777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63A3F" w14:paraId="15F10075" w14:textId="77777777" w:rsidTr="00163A3F">
        <w:trPr>
          <w:trHeight w:val="253"/>
        </w:trPr>
        <w:tc>
          <w:tcPr>
            <w:tcW w:w="5668" w:type="dxa"/>
          </w:tcPr>
          <w:p w14:paraId="46BF3D43" w14:textId="033DF71C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E</w:t>
            </w:r>
            <w:r w:rsidRPr="00E25BB2">
              <w:rPr>
                <w:rFonts w:ascii="Arial" w:hAnsi="Arial" w:cs="Arial"/>
                <w:lang w:eastAsia="es-ES"/>
              </w:rPr>
              <w:t>quipos de comunicación a utilizar</w:t>
            </w:r>
          </w:p>
        </w:tc>
        <w:tc>
          <w:tcPr>
            <w:tcW w:w="4680" w:type="dxa"/>
          </w:tcPr>
          <w:p w14:paraId="319E034A" w14:textId="77777777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63A3F" w14:paraId="5B7B868B" w14:textId="77777777" w:rsidTr="00163A3F">
        <w:trPr>
          <w:trHeight w:val="269"/>
        </w:trPr>
        <w:tc>
          <w:tcPr>
            <w:tcW w:w="5668" w:type="dxa"/>
          </w:tcPr>
          <w:p w14:paraId="59AB426C" w14:textId="112E21EA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C</w:t>
            </w:r>
            <w:r w:rsidRPr="00E25BB2">
              <w:rPr>
                <w:rFonts w:ascii="Arial" w:hAnsi="Arial" w:cs="Arial"/>
                <w:lang w:eastAsia="es-ES"/>
              </w:rPr>
              <w:t>ontacto por vehículo</w:t>
            </w:r>
          </w:p>
        </w:tc>
        <w:tc>
          <w:tcPr>
            <w:tcW w:w="4680" w:type="dxa"/>
          </w:tcPr>
          <w:p w14:paraId="1A2012BC" w14:textId="77777777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63A3F" w14:paraId="72E34A54" w14:textId="77777777" w:rsidTr="00163A3F">
        <w:trPr>
          <w:trHeight w:val="253"/>
        </w:trPr>
        <w:tc>
          <w:tcPr>
            <w:tcW w:w="5668" w:type="dxa"/>
          </w:tcPr>
          <w:p w14:paraId="2CE570F1" w14:textId="24E3C8B5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P</w:t>
            </w:r>
            <w:r w:rsidRPr="00E25BB2">
              <w:rPr>
                <w:rFonts w:ascii="Arial" w:hAnsi="Arial" w:cs="Arial"/>
                <w:lang w:eastAsia="es-ES"/>
              </w:rPr>
              <w:t>eriodos de reportes del equipo</w:t>
            </w:r>
          </w:p>
        </w:tc>
        <w:tc>
          <w:tcPr>
            <w:tcW w:w="4680" w:type="dxa"/>
          </w:tcPr>
          <w:p w14:paraId="792A9D59" w14:textId="77777777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63A3F" w14:paraId="3BD257C4" w14:textId="77777777" w:rsidTr="00163A3F">
        <w:trPr>
          <w:trHeight w:val="318"/>
        </w:trPr>
        <w:tc>
          <w:tcPr>
            <w:tcW w:w="5668" w:type="dxa"/>
          </w:tcPr>
          <w:p w14:paraId="14A7610B" w14:textId="3D4579F0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P</w:t>
            </w:r>
            <w:r w:rsidRPr="00E25BB2">
              <w:rPr>
                <w:rFonts w:ascii="Arial" w:hAnsi="Arial" w:cs="Arial"/>
                <w:lang w:eastAsia="es-ES"/>
              </w:rPr>
              <w:t>eriodos de reportes con la unidad y OSOCC o LEMA</w:t>
            </w:r>
          </w:p>
        </w:tc>
        <w:tc>
          <w:tcPr>
            <w:tcW w:w="4680" w:type="dxa"/>
          </w:tcPr>
          <w:p w14:paraId="7442A574" w14:textId="77777777" w:rsidR="00163A3F" w:rsidRDefault="00163A3F" w:rsidP="00163A3F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1FE51870" w14:textId="77777777" w:rsidR="00163A3F" w:rsidRPr="008A708F" w:rsidRDefault="00163A3F" w:rsidP="00163A3F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62A4CD84" w14:textId="7AA6CA4D" w:rsidR="00243C62" w:rsidRDefault="00EE2B78" w:rsidP="00EE2B78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>
        <w:rPr>
          <w:rFonts w:ascii="Arial" w:hAnsi="Arial" w:cs="Arial"/>
          <w:b/>
          <w:bCs/>
          <w:sz w:val="20"/>
          <w:szCs w:val="20"/>
          <w:lang w:eastAsia="es-ES"/>
        </w:rPr>
        <w:t>CONTACTOS</w:t>
      </w:r>
    </w:p>
    <w:p w14:paraId="6BABE222" w14:textId="3C0F1D6D" w:rsidR="00EE2B78" w:rsidRDefault="00EE2B78" w:rsidP="00EE2B78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4395"/>
        <w:gridCol w:w="1843"/>
        <w:gridCol w:w="4110"/>
      </w:tblGrid>
      <w:tr w:rsidR="00732D0A" w14:paraId="47892AEC" w14:textId="77777777" w:rsidTr="00732D0A">
        <w:tc>
          <w:tcPr>
            <w:tcW w:w="4395" w:type="dxa"/>
            <w:vMerge w:val="restart"/>
            <w:vAlign w:val="center"/>
          </w:tcPr>
          <w:p w14:paraId="3B0226BA" w14:textId="28B7A5EA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E</w:t>
            </w:r>
            <w:r w:rsidRPr="00E25BB2">
              <w:rPr>
                <w:rFonts w:ascii="Arial" w:hAnsi="Arial" w:cs="Arial"/>
                <w:lang w:eastAsia="es-ES"/>
              </w:rPr>
              <w:t>n caso de falla mecánica</w:t>
            </w:r>
          </w:p>
        </w:tc>
        <w:tc>
          <w:tcPr>
            <w:tcW w:w="1843" w:type="dxa"/>
          </w:tcPr>
          <w:p w14:paraId="68678F7F" w14:textId="77777777" w:rsidR="00732D0A" w:rsidRPr="00732D0A" w:rsidRDefault="00732D0A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732D0A">
              <w:rPr>
                <w:rFonts w:ascii="Arial" w:hAnsi="Arial" w:cs="Arial"/>
                <w:bCs/>
                <w:lang w:eastAsia="es-ES"/>
              </w:rPr>
              <w:t>Nombre</w:t>
            </w:r>
          </w:p>
        </w:tc>
        <w:tc>
          <w:tcPr>
            <w:tcW w:w="4110" w:type="dxa"/>
          </w:tcPr>
          <w:p w14:paraId="5C947CEB" w14:textId="4139FB39" w:rsidR="00732D0A" w:rsidRPr="00732D0A" w:rsidRDefault="00732D0A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732D0A" w14:paraId="75F4B44B" w14:textId="77777777" w:rsidTr="00732D0A">
        <w:trPr>
          <w:trHeight w:val="138"/>
        </w:trPr>
        <w:tc>
          <w:tcPr>
            <w:tcW w:w="4395" w:type="dxa"/>
            <w:vMerge/>
          </w:tcPr>
          <w:p w14:paraId="0CC8D8A3" w14:textId="77777777" w:rsidR="00732D0A" w:rsidRDefault="00732D0A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</w:tcPr>
          <w:p w14:paraId="0752FD8A" w14:textId="77777777" w:rsidR="00732D0A" w:rsidRPr="00732D0A" w:rsidRDefault="00732D0A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732D0A">
              <w:rPr>
                <w:rFonts w:ascii="Arial" w:hAnsi="Arial" w:cs="Arial"/>
                <w:bCs/>
                <w:lang w:eastAsia="es-ES"/>
              </w:rPr>
              <w:t>Tel.</w:t>
            </w:r>
          </w:p>
        </w:tc>
        <w:tc>
          <w:tcPr>
            <w:tcW w:w="4110" w:type="dxa"/>
          </w:tcPr>
          <w:p w14:paraId="102BA8BA" w14:textId="78419736" w:rsidR="00732D0A" w:rsidRPr="00732D0A" w:rsidRDefault="00732D0A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732D0A" w14:paraId="7E59CFB0" w14:textId="77777777" w:rsidTr="00732D0A">
        <w:tc>
          <w:tcPr>
            <w:tcW w:w="4395" w:type="dxa"/>
            <w:vMerge w:val="restart"/>
            <w:vAlign w:val="center"/>
          </w:tcPr>
          <w:p w14:paraId="7FDDF07E" w14:textId="3B25C120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E</w:t>
            </w:r>
            <w:r w:rsidRPr="00E25BB2">
              <w:rPr>
                <w:rFonts w:ascii="Arial" w:hAnsi="Arial" w:cs="Arial"/>
                <w:lang w:eastAsia="es-ES"/>
              </w:rPr>
              <w:t>n caso de accidente</w:t>
            </w:r>
          </w:p>
        </w:tc>
        <w:tc>
          <w:tcPr>
            <w:tcW w:w="1843" w:type="dxa"/>
          </w:tcPr>
          <w:p w14:paraId="511DE869" w14:textId="77777777" w:rsidR="00732D0A" w:rsidRDefault="00732D0A" w:rsidP="00732D0A">
            <w:pPr>
              <w:pStyle w:val="Encabezado"/>
              <w:tabs>
                <w:tab w:val="clear" w:pos="4419"/>
                <w:tab w:val="clear" w:pos="8838"/>
                <w:tab w:val="left" w:pos="1545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732D0A">
              <w:rPr>
                <w:rFonts w:ascii="Arial" w:hAnsi="Arial" w:cs="Arial"/>
                <w:bCs/>
                <w:lang w:eastAsia="es-ES"/>
              </w:rPr>
              <w:t>Nombre</w:t>
            </w:r>
            <w:r>
              <w:rPr>
                <w:rFonts w:ascii="Arial" w:hAnsi="Arial" w:cs="Arial"/>
                <w:bCs/>
                <w:lang w:eastAsia="es-ES"/>
              </w:rPr>
              <w:tab/>
            </w:r>
          </w:p>
        </w:tc>
        <w:tc>
          <w:tcPr>
            <w:tcW w:w="4110" w:type="dxa"/>
          </w:tcPr>
          <w:p w14:paraId="006002D8" w14:textId="4658A0CE" w:rsidR="00732D0A" w:rsidRDefault="00732D0A" w:rsidP="00732D0A">
            <w:pPr>
              <w:pStyle w:val="Encabezado"/>
              <w:tabs>
                <w:tab w:val="clear" w:pos="4419"/>
                <w:tab w:val="clear" w:pos="8838"/>
                <w:tab w:val="left" w:pos="1545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32D0A" w14:paraId="041F6300" w14:textId="77777777" w:rsidTr="00732D0A">
        <w:tc>
          <w:tcPr>
            <w:tcW w:w="4395" w:type="dxa"/>
            <w:vMerge/>
          </w:tcPr>
          <w:p w14:paraId="575AD331" w14:textId="29A83B70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</w:tcPr>
          <w:p w14:paraId="6CC52DE1" w14:textId="77777777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732D0A">
              <w:rPr>
                <w:rFonts w:ascii="Arial" w:hAnsi="Arial" w:cs="Arial"/>
                <w:bCs/>
                <w:lang w:eastAsia="es-ES"/>
              </w:rPr>
              <w:t>Tel.</w:t>
            </w:r>
          </w:p>
        </w:tc>
        <w:tc>
          <w:tcPr>
            <w:tcW w:w="4110" w:type="dxa"/>
          </w:tcPr>
          <w:p w14:paraId="5264E7D9" w14:textId="1687A4AD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32D0A" w14:paraId="51BC52C3" w14:textId="77777777" w:rsidTr="00732D0A">
        <w:tc>
          <w:tcPr>
            <w:tcW w:w="4395" w:type="dxa"/>
            <w:vMerge w:val="restart"/>
            <w:vAlign w:val="center"/>
          </w:tcPr>
          <w:p w14:paraId="74407A9F" w14:textId="7A865D07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E</w:t>
            </w:r>
            <w:r w:rsidRPr="00E25BB2">
              <w:rPr>
                <w:rFonts w:ascii="Arial" w:hAnsi="Arial" w:cs="Arial"/>
                <w:lang w:eastAsia="es-ES"/>
              </w:rPr>
              <w:t>n el lugar de destino</w:t>
            </w:r>
          </w:p>
        </w:tc>
        <w:tc>
          <w:tcPr>
            <w:tcW w:w="1843" w:type="dxa"/>
          </w:tcPr>
          <w:p w14:paraId="442F3C07" w14:textId="77777777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732D0A">
              <w:rPr>
                <w:rFonts w:ascii="Arial" w:hAnsi="Arial" w:cs="Arial"/>
                <w:bCs/>
                <w:lang w:eastAsia="es-ES"/>
              </w:rPr>
              <w:t>Nombre</w:t>
            </w:r>
          </w:p>
        </w:tc>
        <w:tc>
          <w:tcPr>
            <w:tcW w:w="4110" w:type="dxa"/>
          </w:tcPr>
          <w:p w14:paraId="68AD0C43" w14:textId="649BB302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32D0A" w14:paraId="40D61EC9" w14:textId="77777777" w:rsidTr="00732D0A">
        <w:tc>
          <w:tcPr>
            <w:tcW w:w="4395" w:type="dxa"/>
            <w:vMerge/>
          </w:tcPr>
          <w:p w14:paraId="40BFD64F" w14:textId="212150CE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</w:tcPr>
          <w:p w14:paraId="143F04F2" w14:textId="77777777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732D0A">
              <w:rPr>
                <w:rFonts w:ascii="Arial" w:hAnsi="Arial" w:cs="Arial"/>
                <w:bCs/>
                <w:lang w:eastAsia="es-ES"/>
              </w:rPr>
              <w:t>Tel.</w:t>
            </w:r>
          </w:p>
        </w:tc>
        <w:tc>
          <w:tcPr>
            <w:tcW w:w="4110" w:type="dxa"/>
          </w:tcPr>
          <w:p w14:paraId="1A8D7BE1" w14:textId="39448214" w:rsidR="00732D0A" w:rsidRDefault="00732D0A" w:rsidP="00732D0A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63DFF45D" w14:textId="77777777" w:rsidR="00585F5F" w:rsidRDefault="00585F5F" w:rsidP="00585F5F">
      <w:pPr>
        <w:pStyle w:val="Encabezado"/>
        <w:tabs>
          <w:tab w:val="center" w:pos="3161"/>
          <w:tab w:val="right" w:pos="6322"/>
        </w:tabs>
        <w:ind w:left="720"/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2AE8A7CE" w14:textId="3FE6544D" w:rsidR="00EE2B78" w:rsidRDefault="00125BE5" w:rsidP="003B010A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>
        <w:rPr>
          <w:rFonts w:ascii="Arial" w:hAnsi="Arial" w:cs="Arial"/>
          <w:b/>
          <w:bCs/>
          <w:sz w:val="20"/>
          <w:szCs w:val="20"/>
          <w:lang w:eastAsia="es-ES"/>
        </w:rPr>
        <w:t>NECESIDADES (en pesos o dólares)</w:t>
      </w:r>
    </w:p>
    <w:p w14:paraId="5069DE4E" w14:textId="088244A2" w:rsidR="00125BE5" w:rsidRDefault="00125BE5" w:rsidP="00EE2B78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5128"/>
        <w:gridCol w:w="5220"/>
      </w:tblGrid>
      <w:tr w:rsidR="00125BE5" w14:paraId="6BE972E0" w14:textId="77777777" w:rsidTr="00125BE5">
        <w:tc>
          <w:tcPr>
            <w:tcW w:w="5128" w:type="dxa"/>
          </w:tcPr>
          <w:p w14:paraId="6C2E7971" w14:textId="133D216B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D</w:t>
            </w:r>
            <w:r w:rsidRPr="00E25BB2">
              <w:rPr>
                <w:rFonts w:ascii="Arial" w:hAnsi="Arial" w:cs="Arial"/>
                <w:lang w:eastAsia="es-ES"/>
              </w:rPr>
              <w:t>e alquiler de vehículos</w:t>
            </w:r>
          </w:p>
        </w:tc>
        <w:tc>
          <w:tcPr>
            <w:tcW w:w="5220" w:type="dxa"/>
          </w:tcPr>
          <w:p w14:paraId="4DF5DB43" w14:textId="77777777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25BE5" w14:paraId="5D76EA81" w14:textId="77777777" w:rsidTr="00125BE5">
        <w:tc>
          <w:tcPr>
            <w:tcW w:w="5128" w:type="dxa"/>
          </w:tcPr>
          <w:p w14:paraId="75E8FDE6" w14:textId="133EA379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D</w:t>
            </w:r>
            <w:r w:rsidRPr="00E25BB2">
              <w:rPr>
                <w:rFonts w:ascii="Arial" w:hAnsi="Arial" w:cs="Arial"/>
                <w:lang w:eastAsia="es-ES"/>
              </w:rPr>
              <w:t>e parqueo</w:t>
            </w:r>
          </w:p>
        </w:tc>
        <w:tc>
          <w:tcPr>
            <w:tcW w:w="5220" w:type="dxa"/>
          </w:tcPr>
          <w:p w14:paraId="06614A95" w14:textId="77777777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25BE5" w14:paraId="0655A611" w14:textId="77777777" w:rsidTr="00125BE5">
        <w:tc>
          <w:tcPr>
            <w:tcW w:w="5128" w:type="dxa"/>
          </w:tcPr>
          <w:p w14:paraId="360F2F6E" w14:textId="0284B834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D</w:t>
            </w:r>
            <w:r w:rsidRPr="00E25BB2">
              <w:rPr>
                <w:rFonts w:ascii="Arial" w:hAnsi="Arial" w:cs="Arial"/>
                <w:lang w:eastAsia="es-ES"/>
              </w:rPr>
              <w:t>e peajes</w:t>
            </w:r>
          </w:p>
        </w:tc>
        <w:tc>
          <w:tcPr>
            <w:tcW w:w="5220" w:type="dxa"/>
          </w:tcPr>
          <w:p w14:paraId="7F9B5D42" w14:textId="77777777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25BE5" w14:paraId="10BDCA3D" w14:textId="77777777" w:rsidTr="00125BE5">
        <w:tc>
          <w:tcPr>
            <w:tcW w:w="5128" w:type="dxa"/>
          </w:tcPr>
          <w:p w14:paraId="1ED07BAC" w14:textId="3B94D714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D</w:t>
            </w:r>
            <w:r w:rsidRPr="00E25BB2">
              <w:rPr>
                <w:rFonts w:ascii="Arial" w:hAnsi="Arial" w:cs="Arial"/>
                <w:lang w:eastAsia="es-ES"/>
              </w:rPr>
              <w:t>e alimentación</w:t>
            </w:r>
          </w:p>
        </w:tc>
        <w:tc>
          <w:tcPr>
            <w:tcW w:w="5220" w:type="dxa"/>
          </w:tcPr>
          <w:p w14:paraId="3F253061" w14:textId="77777777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25BE5" w14:paraId="5B190310" w14:textId="77777777" w:rsidTr="00125BE5">
        <w:tc>
          <w:tcPr>
            <w:tcW w:w="5128" w:type="dxa"/>
          </w:tcPr>
          <w:p w14:paraId="5C044732" w14:textId="5F978AD9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D</w:t>
            </w:r>
            <w:r w:rsidRPr="00E25BB2">
              <w:rPr>
                <w:rFonts w:ascii="Arial" w:hAnsi="Arial" w:cs="Arial"/>
                <w:lang w:eastAsia="es-ES"/>
              </w:rPr>
              <w:t>e combustible</w:t>
            </w:r>
          </w:p>
        </w:tc>
        <w:tc>
          <w:tcPr>
            <w:tcW w:w="5220" w:type="dxa"/>
          </w:tcPr>
          <w:p w14:paraId="2B2C3C7B" w14:textId="77777777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25BE5" w14:paraId="67B052F8" w14:textId="77777777" w:rsidTr="00125BE5">
        <w:tc>
          <w:tcPr>
            <w:tcW w:w="5128" w:type="dxa"/>
          </w:tcPr>
          <w:p w14:paraId="6997687B" w14:textId="1C89EB9D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D</w:t>
            </w:r>
            <w:r w:rsidRPr="00E25BB2">
              <w:rPr>
                <w:rFonts w:ascii="Arial" w:hAnsi="Arial" w:cs="Arial"/>
                <w:lang w:eastAsia="es-ES"/>
              </w:rPr>
              <w:t>e transporte adicional o especial (clase y tipo)</w:t>
            </w:r>
          </w:p>
        </w:tc>
        <w:tc>
          <w:tcPr>
            <w:tcW w:w="5220" w:type="dxa"/>
          </w:tcPr>
          <w:p w14:paraId="7090378F" w14:textId="77777777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25BE5" w14:paraId="4BF46F62" w14:textId="77777777" w:rsidTr="00125BE5">
        <w:tc>
          <w:tcPr>
            <w:tcW w:w="5128" w:type="dxa"/>
          </w:tcPr>
          <w:p w14:paraId="726BF531" w14:textId="5F833D6A" w:rsidR="00125BE5" w:rsidRP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125BE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Otros</w:t>
            </w:r>
          </w:p>
        </w:tc>
        <w:tc>
          <w:tcPr>
            <w:tcW w:w="5220" w:type="dxa"/>
          </w:tcPr>
          <w:p w14:paraId="32AA57BB" w14:textId="77777777" w:rsidR="00125BE5" w:rsidRDefault="00125BE5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5EF7BDEF" w14:textId="77777777" w:rsidR="005B23C3" w:rsidRPr="005B23C3" w:rsidRDefault="005B23C3" w:rsidP="005B23C3">
      <w:pPr>
        <w:pStyle w:val="Encabezado"/>
        <w:tabs>
          <w:tab w:val="center" w:pos="3161"/>
          <w:tab w:val="right" w:pos="6322"/>
        </w:tabs>
        <w:jc w:val="right"/>
        <w:rPr>
          <w:rFonts w:ascii="Arial" w:hAnsi="Arial" w:cs="Arial"/>
          <w:b/>
          <w:bCs/>
          <w:i/>
          <w:sz w:val="18"/>
          <w:szCs w:val="18"/>
          <w:lang w:eastAsia="es-ES"/>
        </w:rPr>
      </w:pPr>
      <w:r w:rsidRPr="005B23C3">
        <w:rPr>
          <w:rFonts w:ascii="Arial" w:hAnsi="Arial" w:cs="Arial"/>
          <w:b/>
          <w:bCs/>
          <w:i/>
          <w:sz w:val="18"/>
          <w:szCs w:val="18"/>
          <w:lang w:eastAsia="es-ES"/>
        </w:rPr>
        <w:t>*Nota, Aplica para el retorno al lugar de origen</w:t>
      </w:r>
    </w:p>
    <w:p w14:paraId="32B728EB" w14:textId="77777777" w:rsidR="005B23C3" w:rsidRDefault="005B23C3" w:rsidP="00EE2B78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224C03F7" w14:textId="633639A7" w:rsidR="005B23C3" w:rsidRDefault="005B23C3" w:rsidP="005B23C3">
      <w:pPr>
        <w:rPr>
          <w:rFonts w:ascii="Arial" w:hAnsi="Arial" w:cs="Arial"/>
        </w:rPr>
      </w:pPr>
      <w:r w:rsidRPr="00585F5F">
        <w:rPr>
          <w:rFonts w:ascii="Arial" w:hAnsi="Arial" w:cs="Arial"/>
          <w:b/>
        </w:rPr>
        <w:lastRenderedPageBreak/>
        <w:t>LÍDER O RESPONSABLE DE LA MISIÓN</w:t>
      </w:r>
      <w:r>
        <w:rPr>
          <w:rFonts w:ascii="Arial" w:hAnsi="Arial" w:cs="Arial"/>
        </w:rPr>
        <w:t>: ___________________________________________</w:t>
      </w:r>
    </w:p>
    <w:p w14:paraId="0BD3DBD6" w14:textId="59A56A2C" w:rsidR="00125BE5" w:rsidRDefault="00125BE5" w:rsidP="00EE2B78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082A12BB" w14:textId="511D51DF" w:rsidR="005B23C3" w:rsidRDefault="005B23C3" w:rsidP="00EE2B78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6CDAABDB" w14:textId="24C8276A" w:rsidR="005B23C3" w:rsidRDefault="007B1147" w:rsidP="00F92BD8">
      <w:pPr>
        <w:pStyle w:val="Encabezado"/>
        <w:numPr>
          <w:ilvl w:val="0"/>
          <w:numId w:val="3"/>
        </w:numPr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  <w:r>
        <w:rPr>
          <w:rFonts w:ascii="Arial" w:hAnsi="Arial" w:cs="Arial"/>
          <w:b/>
          <w:bCs/>
          <w:sz w:val="20"/>
          <w:szCs w:val="20"/>
          <w:lang w:eastAsia="es-ES"/>
        </w:rPr>
        <w:t xml:space="preserve">CONTROL DE VEHÍCULOS EN FASE DE OPERACIONES </w:t>
      </w:r>
    </w:p>
    <w:p w14:paraId="2D9CE3C0" w14:textId="76DA1935" w:rsidR="007B1147" w:rsidRDefault="007B1147" w:rsidP="00EE2B78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10446" w:type="dxa"/>
        <w:tblInd w:w="-714" w:type="dxa"/>
        <w:tblLook w:val="04A0" w:firstRow="1" w:lastRow="0" w:firstColumn="1" w:lastColumn="0" w:noHBand="0" w:noVBand="1"/>
      </w:tblPr>
      <w:tblGrid>
        <w:gridCol w:w="2829"/>
        <w:gridCol w:w="2539"/>
        <w:gridCol w:w="2539"/>
        <w:gridCol w:w="2539"/>
      </w:tblGrid>
      <w:tr w:rsidR="007B1147" w14:paraId="17C7144F" w14:textId="77777777" w:rsidTr="0040271B">
        <w:trPr>
          <w:trHeight w:val="297"/>
        </w:trPr>
        <w:tc>
          <w:tcPr>
            <w:tcW w:w="2829" w:type="dxa"/>
            <w:vAlign w:val="center"/>
          </w:tcPr>
          <w:p w14:paraId="4FC37EC2" w14:textId="04DA1CC9" w:rsidR="007B1147" w:rsidRDefault="007B1147" w:rsidP="007B1147">
            <w:pPr>
              <w:pStyle w:val="Encabezado"/>
              <w:tabs>
                <w:tab w:val="center" w:pos="3161"/>
                <w:tab w:val="right" w:pos="632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FECHA</w:t>
            </w:r>
          </w:p>
        </w:tc>
        <w:tc>
          <w:tcPr>
            <w:tcW w:w="2539" w:type="dxa"/>
            <w:vAlign w:val="center"/>
          </w:tcPr>
          <w:p w14:paraId="19E2C5F3" w14:textId="510A03FD" w:rsidR="007B1147" w:rsidRDefault="007B1147" w:rsidP="007B1147">
            <w:pPr>
              <w:pStyle w:val="Encabezado"/>
              <w:tabs>
                <w:tab w:val="center" w:pos="3161"/>
                <w:tab w:val="right" w:pos="632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PLACA VEHÍCULO</w:t>
            </w:r>
          </w:p>
        </w:tc>
        <w:tc>
          <w:tcPr>
            <w:tcW w:w="2539" w:type="dxa"/>
            <w:vAlign w:val="center"/>
          </w:tcPr>
          <w:p w14:paraId="2BD0BD37" w14:textId="7A9755CC" w:rsidR="007B1147" w:rsidRDefault="007B1147" w:rsidP="007B1147">
            <w:pPr>
              <w:pStyle w:val="Encabezado"/>
              <w:tabs>
                <w:tab w:val="center" w:pos="3161"/>
                <w:tab w:val="right" w:pos="632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CONDUCTOR</w:t>
            </w:r>
          </w:p>
        </w:tc>
        <w:tc>
          <w:tcPr>
            <w:tcW w:w="2539" w:type="dxa"/>
            <w:vAlign w:val="center"/>
          </w:tcPr>
          <w:p w14:paraId="01F7BAD4" w14:textId="78311662" w:rsidR="007B1147" w:rsidRDefault="007B1147" w:rsidP="007B1147">
            <w:pPr>
              <w:pStyle w:val="Encabezado"/>
              <w:tabs>
                <w:tab w:val="center" w:pos="3161"/>
                <w:tab w:val="right" w:pos="632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RECORRIDO</w:t>
            </w:r>
          </w:p>
        </w:tc>
      </w:tr>
      <w:tr w:rsidR="007B1147" w14:paraId="2CD19EA6" w14:textId="77777777" w:rsidTr="0040271B">
        <w:trPr>
          <w:trHeight w:val="297"/>
        </w:trPr>
        <w:tc>
          <w:tcPr>
            <w:tcW w:w="2829" w:type="dxa"/>
          </w:tcPr>
          <w:p w14:paraId="4B62E481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2BE5167C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0E9C62EC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208BC357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B1147" w14:paraId="21721E78" w14:textId="77777777" w:rsidTr="0040271B">
        <w:trPr>
          <w:trHeight w:val="297"/>
        </w:trPr>
        <w:tc>
          <w:tcPr>
            <w:tcW w:w="2829" w:type="dxa"/>
          </w:tcPr>
          <w:p w14:paraId="00C00912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6228A4F2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4C4CB49A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35B95156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B1147" w14:paraId="4452B3D2" w14:textId="77777777" w:rsidTr="0040271B">
        <w:trPr>
          <w:trHeight w:val="297"/>
        </w:trPr>
        <w:tc>
          <w:tcPr>
            <w:tcW w:w="2829" w:type="dxa"/>
          </w:tcPr>
          <w:p w14:paraId="3207AD59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6B91FB4F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5A62E695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1F34B6BA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B1147" w14:paraId="30DE58A7" w14:textId="77777777" w:rsidTr="0040271B">
        <w:trPr>
          <w:trHeight w:val="297"/>
        </w:trPr>
        <w:tc>
          <w:tcPr>
            <w:tcW w:w="2829" w:type="dxa"/>
          </w:tcPr>
          <w:p w14:paraId="33C9463F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4B98B940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3D07A856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69D1CE25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B1147" w14:paraId="3E2829FC" w14:textId="77777777" w:rsidTr="0040271B">
        <w:trPr>
          <w:trHeight w:val="297"/>
        </w:trPr>
        <w:tc>
          <w:tcPr>
            <w:tcW w:w="2829" w:type="dxa"/>
          </w:tcPr>
          <w:p w14:paraId="5CFBD822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449F658C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3207737E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62E67520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B1147" w14:paraId="0B6F3DC7" w14:textId="77777777" w:rsidTr="0040271B">
        <w:trPr>
          <w:trHeight w:val="297"/>
        </w:trPr>
        <w:tc>
          <w:tcPr>
            <w:tcW w:w="2829" w:type="dxa"/>
          </w:tcPr>
          <w:p w14:paraId="25DF8ED3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0C770C2C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4E1AAD74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707D2131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7B1147" w14:paraId="1854354E" w14:textId="77777777" w:rsidTr="0040271B">
        <w:trPr>
          <w:trHeight w:val="297"/>
        </w:trPr>
        <w:tc>
          <w:tcPr>
            <w:tcW w:w="2829" w:type="dxa"/>
          </w:tcPr>
          <w:p w14:paraId="45A1C133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697DAD6C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1572F7A8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76939F53" w14:textId="77777777" w:rsidR="007B1147" w:rsidRDefault="007B1147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92BD8" w14:paraId="14FEAC06" w14:textId="77777777" w:rsidTr="0040271B">
        <w:trPr>
          <w:trHeight w:val="297"/>
        </w:trPr>
        <w:tc>
          <w:tcPr>
            <w:tcW w:w="2829" w:type="dxa"/>
          </w:tcPr>
          <w:p w14:paraId="46BAE170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0A676F57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3D27146D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1F477FCD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92BD8" w14:paraId="0D865E8A" w14:textId="77777777" w:rsidTr="0040271B">
        <w:trPr>
          <w:trHeight w:val="297"/>
        </w:trPr>
        <w:tc>
          <w:tcPr>
            <w:tcW w:w="2829" w:type="dxa"/>
          </w:tcPr>
          <w:p w14:paraId="51588B9F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4CF145B4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5F0BD64B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6428D528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92BD8" w14:paraId="48FA3C99" w14:textId="77777777" w:rsidTr="0040271B">
        <w:trPr>
          <w:trHeight w:val="297"/>
        </w:trPr>
        <w:tc>
          <w:tcPr>
            <w:tcW w:w="2829" w:type="dxa"/>
          </w:tcPr>
          <w:p w14:paraId="1437312B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2465EB95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750B6601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51551B04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92BD8" w14:paraId="6609C3DB" w14:textId="77777777" w:rsidTr="0040271B">
        <w:trPr>
          <w:trHeight w:val="297"/>
        </w:trPr>
        <w:tc>
          <w:tcPr>
            <w:tcW w:w="2829" w:type="dxa"/>
          </w:tcPr>
          <w:p w14:paraId="3FFA8A0C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098EBF10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44446DFA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103BED42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92BD8" w14:paraId="601234B1" w14:textId="77777777" w:rsidTr="0040271B">
        <w:trPr>
          <w:trHeight w:val="297"/>
        </w:trPr>
        <w:tc>
          <w:tcPr>
            <w:tcW w:w="2829" w:type="dxa"/>
          </w:tcPr>
          <w:p w14:paraId="2ED7D68F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294F045E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57674A83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30A25E8E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92BD8" w14:paraId="0AFA0154" w14:textId="77777777" w:rsidTr="0040271B">
        <w:trPr>
          <w:trHeight w:val="297"/>
        </w:trPr>
        <w:tc>
          <w:tcPr>
            <w:tcW w:w="2829" w:type="dxa"/>
          </w:tcPr>
          <w:p w14:paraId="2E723985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6F156CF8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24025524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0889010D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F92BD8" w14:paraId="616FD289" w14:textId="77777777" w:rsidTr="0040271B">
        <w:trPr>
          <w:trHeight w:val="297"/>
        </w:trPr>
        <w:tc>
          <w:tcPr>
            <w:tcW w:w="2829" w:type="dxa"/>
          </w:tcPr>
          <w:p w14:paraId="6DA9B55F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229FDCAC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69E18055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9" w:type="dxa"/>
          </w:tcPr>
          <w:p w14:paraId="0B053285" w14:textId="77777777" w:rsidR="00F92BD8" w:rsidRDefault="00F92BD8" w:rsidP="00EE2B78">
            <w:pPr>
              <w:pStyle w:val="Encabezado"/>
              <w:tabs>
                <w:tab w:val="center" w:pos="3161"/>
                <w:tab w:val="right" w:pos="6322"/>
              </w:tabs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28060C01" w14:textId="77777777" w:rsidR="007B1147" w:rsidRDefault="007B1147" w:rsidP="00EE2B78">
      <w:pPr>
        <w:pStyle w:val="Encabezado"/>
        <w:tabs>
          <w:tab w:val="center" w:pos="3161"/>
          <w:tab w:val="right" w:pos="6322"/>
        </w:tabs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18E66C72" w14:textId="77777777" w:rsidR="00F92BD8" w:rsidRPr="00E25BB2" w:rsidRDefault="00F92BD8" w:rsidP="00F92BD8">
      <w:pPr>
        <w:rPr>
          <w:rFonts w:ascii="Arial" w:hAnsi="Arial" w:cs="Arial"/>
          <w:b/>
          <w:lang w:eastAsia="es-ES"/>
        </w:rPr>
      </w:pPr>
    </w:p>
    <w:p w14:paraId="71E88EF5" w14:textId="77777777" w:rsidR="00585F5F" w:rsidRPr="00585F5F" w:rsidRDefault="001A0554" w:rsidP="00F92BD8">
      <w:pPr>
        <w:rPr>
          <w:rFonts w:ascii="Arial" w:hAnsi="Arial" w:cs="Arial"/>
          <w:b/>
        </w:rPr>
      </w:pPr>
      <w:r w:rsidRPr="00585F5F">
        <w:rPr>
          <w:rFonts w:ascii="Arial" w:hAnsi="Arial" w:cs="Arial"/>
          <w:b/>
        </w:rPr>
        <w:t>FIRMA</w:t>
      </w:r>
      <w:r w:rsidR="00585F5F" w:rsidRPr="00585F5F">
        <w:rPr>
          <w:rFonts w:ascii="Arial" w:hAnsi="Arial" w:cs="Arial"/>
          <w:b/>
        </w:rPr>
        <w:t xml:space="preserve">, </w:t>
      </w:r>
    </w:p>
    <w:p w14:paraId="6DC1D2C2" w14:textId="77777777" w:rsidR="00585F5F" w:rsidRPr="00585F5F" w:rsidRDefault="00585F5F" w:rsidP="00F92BD8">
      <w:pPr>
        <w:rPr>
          <w:rFonts w:ascii="Arial" w:hAnsi="Arial" w:cs="Arial"/>
          <w:b/>
        </w:rPr>
      </w:pPr>
    </w:p>
    <w:p w14:paraId="5ADAFDFF" w14:textId="01C14006" w:rsidR="00F92BD8" w:rsidRPr="00F92BD8" w:rsidRDefault="001A0554" w:rsidP="00F92BD8">
      <w:pPr>
        <w:rPr>
          <w:rFonts w:ascii="Arial" w:hAnsi="Arial" w:cs="Arial"/>
        </w:rPr>
      </w:pPr>
      <w:r w:rsidRPr="00585F5F">
        <w:rPr>
          <w:rFonts w:ascii="Arial" w:hAnsi="Arial" w:cs="Arial"/>
          <w:b/>
        </w:rPr>
        <w:t>COORDINADOR DE TRASPORTE</w:t>
      </w:r>
      <w:r w:rsidRPr="00F92BD8">
        <w:rPr>
          <w:rFonts w:ascii="Arial" w:hAnsi="Arial" w:cs="Arial"/>
        </w:rPr>
        <w:t xml:space="preserve"> _________________________________________</w:t>
      </w:r>
    </w:p>
    <w:sectPr w:rsidR="00F92BD8" w:rsidRPr="00F92BD8" w:rsidSect="00E25BB2">
      <w:headerReference w:type="default" r:id="rId8"/>
      <w:footerReference w:type="default" r:id="rId9"/>
      <w:pgSz w:w="12240" w:h="15840"/>
      <w:pgMar w:top="1417" w:right="1701" w:bottom="1417" w:left="1701" w:header="73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B2871" w14:textId="77777777" w:rsidR="00594748" w:rsidRDefault="00594748" w:rsidP="0086257B">
      <w:r>
        <w:separator/>
      </w:r>
    </w:p>
  </w:endnote>
  <w:endnote w:type="continuationSeparator" w:id="0">
    <w:p w14:paraId="6A857C85" w14:textId="77777777" w:rsidR="00594748" w:rsidRDefault="00594748" w:rsidP="0086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4BECC" w14:textId="77777777" w:rsidR="00E25BB2" w:rsidRPr="007E14AD" w:rsidRDefault="00E25BB2" w:rsidP="00E25BB2">
    <w:pPr>
      <w:tabs>
        <w:tab w:val="center" w:pos="4419"/>
        <w:tab w:val="right" w:pos="8838"/>
      </w:tabs>
      <w:jc w:val="center"/>
      <w:rPr>
        <w:rFonts w:ascii="Arial" w:hAnsi="Arial"/>
        <w:i/>
        <w:iCs/>
        <w:sz w:val="16"/>
        <w:szCs w:val="16"/>
        <w:lang w:eastAsia="es-ES"/>
      </w:rPr>
    </w:pPr>
    <w:r w:rsidRPr="007E14AD">
      <w:rPr>
        <w:rFonts w:ascii="Arial" w:hAnsi="Arial"/>
        <w:b/>
        <w:bCs/>
        <w:i/>
        <w:iCs/>
        <w:sz w:val="16"/>
        <w:szCs w:val="16"/>
        <w:lang w:eastAsia="es-ES"/>
      </w:rPr>
      <w:t>Nota:</w:t>
    </w:r>
    <w:r w:rsidRPr="007E14AD">
      <w:rPr>
        <w:rFonts w:ascii="Arial" w:hAnsi="Arial"/>
        <w:i/>
        <w:iCs/>
        <w:sz w:val="16"/>
        <w:szCs w:val="16"/>
        <w:lang w:eastAsia="es-ES"/>
      </w:rPr>
      <w:t xml:space="preserve"> Si usted imprime este documento se considera “Copia No Controlada” por lo tanto debe consultar la versión vigente en el sitio oficial de los documentos.</w:t>
    </w:r>
  </w:p>
  <w:p w14:paraId="740C982E" w14:textId="77777777" w:rsidR="00E25BB2" w:rsidRPr="007E14AD" w:rsidRDefault="00E25BB2" w:rsidP="00E25BB2">
    <w:pPr>
      <w:tabs>
        <w:tab w:val="center" w:pos="4419"/>
        <w:tab w:val="right" w:pos="8838"/>
      </w:tabs>
      <w:rPr>
        <w:rFonts w:ascii="Arial" w:hAnsi="Arial"/>
        <w:sz w:val="24"/>
        <w:szCs w:val="24"/>
        <w:lang w:eastAsia="es-ES"/>
      </w:rPr>
    </w:pPr>
  </w:p>
  <w:p w14:paraId="15C78039" w14:textId="77777777" w:rsidR="00204370" w:rsidRPr="00E25BB2" w:rsidRDefault="00204370" w:rsidP="00E25B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86589" w14:textId="77777777" w:rsidR="00594748" w:rsidRDefault="00594748" w:rsidP="0086257B">
      <w:r>
        <w:separator/>
      </w:r>
    </w:p>
  </w:footnote>
  <w:footnote w:type="continuationSeparator" w:id="0">
    <w:p w14:paraId="45DFDC79" w14:textId="77777777" w:rsidR="00594748" w:rsidRDefault="00594748" w:rsidP="0086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634" w:type="dxa"/>
      <w:tblInd w:w="-904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268"/>
    </w:tblGrid>
    <w:tr w:rsidR="00717C3B" w:rsidRPr="00316BA3" w14:paraId="05C8C9CB" w14:textId="77777777" w:rsidTr="00717C3B">
      <w:trPr>
        <w:trHeight w:val="410"/>
      </w:trPr>
      <w:tc>
        <w:tcPr>
          <w:tcW w:w="1718" w:type="dxa"/>
          <w:tcBorders>
            <w:bottom w:val="nil"/>
          </w:tcBorders>
        </w:tcPr>
        <w:p w14:paraId="4EA3E2CA" w14:textId="77777777" w:rsidR="00717C3B" w:rsidRDefault="00717C3B" w:rsidP="00717C3B">
          <w:pPr>
            <w:pStyle w:val="Encabezado"/>
            <w:rPr>
              <w:noProof/>
            </w:rPr>
          </w:pPr>
        </w:p>
      </w:tc>
      <w:tc>
        <w:tcPr>
          <w:tcW w:w="6648" w:type="dxa"/>
          <w:vMerge w:val="restart"/>
          <w:vAlign w:val="center"/>
        </w:tcPr>
        <w:p w14:paraId="00403FF8" w14:textId="05D966DC" w:rsidR="00717C3B" w:rsidRPr="00B6436D" w:rsidRDefault="00717C3B" w:rsidP="00717C3B">
          <w:pPr>
            <w:pStyle w:val="Encabezado"/>
            <w:jc w:val="center"/>
            <w:rPr>
              <w:rFonts w:cs="Arial"/>
              <w:b/>
              <w:bCs/>
              <w:sz w:val="10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>MANEJO</w:t>
          </w:r>
        </w:p>
      </w:tc>
      <w:tc>
        <w:tcPr>
          <w:tcW w:w="2268" w:type="dxa"/>
          <w:vAlign w:val="center"/>
        </w:tcPr>
        <w:p w14:paraId="3BE2C5BD" w14:textId="58F96120" w:rsidR="00717C3B" w:rsidRPr="00E1441F" w:rsidRDefault="00717C3B" w:rsidP="00717C3B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Pr="00717C3B">
            <w:rPr>
              <w:rFonts w:cs="Arial"/>
              <w:sz w:val="20"/>
            </w:rPr>
            <w:t>MN-PR26-FT14</w:t>
          </w:r>
        </w:p>
      </w:tc>
    </w:tr>
    <w:tr w:rsidR="00717C3B" w:rsidRPr="00316BA3" w14:paraId="45BBBAA6" w14:textId="77777777" w:rsidTr="00717C3B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02F2225A" w14:textId="77777777" w:rsidR="00717C3B" w:rsidRPr="00CD1B50" w:rsidRDefault="00717C3B" w:rsidP="00717C3B">
          <w:pPr>
            <w:pStyle w:val="Encabezado"/>
            <w:rPr>
              <w:rFonts w:cstheme="minorHAnsi"/>
              <w:color w:val="E2ECFD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F750BA2" wp14:editId="484C47A1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1E1C939D" w14:textId="77777777" w:rsidR="00717C3B" w:rsidRPr="00C872C5" w:rsidRDefault="00717C3B" w:rsidP="00717C3B">
          <w:pPr>
            <w:pStyle w:val="Encabezado"/>
            <w:jc w:val="center"/>
            <w:rPr>
              <w:rFonts w:cs="Arial"/>
              <w:b/>
              <w:sz w:val="24"/>
              <w:szCs w:val="24"/>
            </w:rPr>
          </w:pPr>
        </w:p>
      </w:tc>
      <w:tc>
        <w:tcPr>
          <w:tcW w:w="2268" w:type="dxa"/>
          <w:vAlign w:val="center"/>
        </w:tcPr>
        <w:p w14:paraId="4957BB5D" w14:textId="5B9C4EC7" w:rsidR="00717C3B" w:rsidRPr="00E1441F" w:rsidRDefault="00717C3B" w:rsidP="00717C3B">
          <w:pPr>
            <w:pStyle w:val="Encabezado"/>
            <w:rPr>
              <w:rFonts w:cs="Arial"/>
              <w:b/>
              <w:sz w:val="20"/>
              <w:szCs w:val="24"/>
            </w:rPr>
          </w:pPr>
          <w:r w:rsidRPr="00E1441F">
            <w:rPr>
              <w:rFonts w:cs="Arial"/>
              <w:b/>
              <w:sz w:val="20"/>
            </w:rPr>
            <w:t>Versión:</w:t>
          </w:r>
          <w:r w:rsidRPr="00E1441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02</w:t>
          </w:r>
        </w:p>
      </w:tc>
    </w:tr>
    <w:tr w:rsidR="00717C3B" w:rsidRPr="00316BA3" w14:paraId="2CD5204A" w14:textId="77777777" w:rsidTr="00717C3B">
      <w:trPr>
        <w:trHeight w:val="362"/>
      </w:trPr>
      <w:tc>
        <w:tcPr>
          <w:tcW w:w="1718" w:type="dxa"/>
          <w:vMerge/>
        </w:tcPr>
        <w:p w14:paraId="4DF4404E" w14:textId="77777777" w:rsidR="00717C3B" w:rsidRPr="00CD1B50" w:rsidRDefault="00717C3B" w:rsidP="00717C3B">
          <w:pPr>
            <w:pStyle w:val="Encabezado"/>
            <w:rPr>
              <w:rFonts w:cstheme="minorHAnsi"/>
              <w:color w:val="E2ECFD"/>
            </w:rPr>
          </w:pPr>
          <w:bookmarkStart w:id="1" w:name="_Hlk112767271"/>
          <w:bookmarkStart w:id="2" w:name="_Hlk140267549"/>
        </w:p>
      </w:tc>
      <w:tc>
        <w:tcPr>
          <w:tcW w:w="6648" w:type="dxa"/>
          <w:vMerge w:val="restart"/>
          <w:vAlign w:val="center"/>
        </w:tcPr>
        <w:p w14:paraId="2E53CD8C" w14:textId="305E6CDC" w:rsidR="00717C3B" w:rsidRPr="00C872C5" w:rsidRDefault="00717C3B" w:rsidP="00717C3B">
          <w:pPr>
            <w:pStyle w:val="Encabezado"/>
            <w:jc w:val="center"/>
            <w:rPr>
              <w:rFonts w:cs="Arial"/>
              <w:b/>
              <w:sz w:val="24"/>
            </w:rPr>
          </w:pPr>
          <w:r>
            <w:rPr>
              <w:rFonts w:cs="Arial"/>
              <w:b/>
              <w:sz w:val="24"/>
            </w:rPr>
            <w:t>USAR – FORMULARIO PLAN DE TRASLADO DE PERSONAL Y EQUIPO OFICIAL DE SEGURIDAD</w:t>
          </w:r>
        </w:p>
      </w:tc>
      <w:tc>
        <w:tcPr>
          <w:tcW w:w="2268" w:type="dxa"/>
          <w:vAlign w:val="center"/>
        </w:tcPr>
        <w:p w14:paraId="60014C33" w14:textId="2CC87EA9" w:rsidR="00717C3B" w:rsidRPr="00E1441F" w:rsidRDefault="00717C3B" w:rsidP="00717C3B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Fecha: </w:t>
          </w:r>
          <w:r w:rsidR="001858DD">
            <w:rPr>
              <w:rFonts w:cs="Arial"/>
              <w:sz w:val="20"/>
            </w:rPr>
            <w:t>14/08/2026</w:t>
          </w:r>
        </w:p>
      </w:tc>
    </w:tr>
    <w:bookmarkEnd w:id="1"/>
    <w:tr w:rsidR="00717C3B" w:rsidRPr="00316BA3" w14:paraId="4E4D1D97" w14:textId="77777777" w:rsidTr="00717C3B">
      <w:trPr>
        <w:trHeight w:val="423"/>
      </w:trPr>
      <w:tc>
        <w:tcPr>
          <w:tcW w:w="1718" w:type="dxa"/>
          <w:vMerge/>
        </w:tcPr>
        <w:p w14:paraId="07446F9B" w14:textId="77777777" w:rsidR="00717C3B" w:rsidRPr="00CD1B50" w:rsidRDefault="00717C3B" w:rsidP="00717C3B">
          <w:pPr>
            <w:pStyle w:val="Encabezado"/>
            <w:rPr>
              <w:rFonts w:cstheme="minorHAnsi"/>
              <w:color w:val="E2ECFD"/>
            </w:rPr>
          </w:pPr>
        </w:p>
      </w:tc>
      <w:tc>
        <w:tcPr>
          <w:tcW w:w="6648" w:type="dxa"/>
          <w:vMerge/>
        </w:tcPr>
        <w:p w14:paraId="677A540A" w14:textId="77777777" w:rsidR="00717C3B" w:rsidRPr="00C872C5" w:rsidRDefault="00717C3B" w:rsidP="00717C3B">
          <w:pPr>
            <w:pStyle w:val="Encabezado"/>
            <w:jc w:val="center"/>
            <w:rPr>
              <w:rFonts w:cs="Arial"/>
              <w:b/>
              <w:sz w:val="24"/>
            </w:rPr>
          </w:pPr>
        </w:p>
      </w:tc>
      <w:tc>
        <w:tcPr>
          <w:tcW w:w="2268" w:type="dxa"/>
          <w:vAlign w:val="center"/>
        </w:tcPr>
        <w:p w14:paraId="5AF6EF74" w14:textId="6ADDD4D7" w:rsidR="00717C3B" w:rsidRPr="00E1441F" w:rsidRDefault="00717C3B" w:rsidP="00717C3B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>Página</w:t>
          </w:r>
          <w:r>
            <w:rPr>
              <w:rFonts w:cs="Arial"/>
              <w:sz w:val="20"/>
            </w:rPr>
            <w:t xml:space="preserve">: </w:t>
          </w:r>
          <w:r w:rsidRPr="00717C3B">
            <w:rPr>
              <w:rFonts w:cs="Arial"/>
              <w:bCs/>
              <w:sz w:val="20"/>
            </w:rPr>
            <w:fldChar w:fldCharType="begin"/>
          </w:r>
          <w:r w:rsidRPr="00717C3B">
            <w:rPr>
              <w:rFonts w:cs="Arial"/>
              <w:bCs/>
              <w:sz w:val="20"/>
            </w:rPr>
            <w:instrText>PAGE  \* Arabic  \* MERGEFORMAT</w:instrText>
          </w:r>
          <w:r w:rsidRPr="00717C3B">
            <w:rPr>
              <w:rFonts w:cs="Arial"/>
              <w:bCs/>
              <w:sz w:val="20"/>
            </w:rPr>
            <w:fldChar w:fldCharType="separate"/>
          </w:r>
          <w:r w:rsidRPr="00717C3B">
            <w:rPr>
              <w:rFonts w:cs="Arial"/>
              <w:bCs/>
              <w:noProof/>
              <w:sz w:val="20"/>
            </w:rPr>
            <w:t>2</w:t>
          </w:r>
          <w:r w:rsidRPr="00717C3B">
            <w:rPr>
              <w:rFonts w:cs="Arial"/>
              <w:bCs/>
              <w:sz w:val="20"/>
            </w:rPr>
            <w:fldChar w:fldCharType="end"/>
          </w:r>
          <w:r w:rsidRPr="00717C3B">
            <w:rPr>
              <w:rFonts w:cs="Arial"/>
              <w:sz w:val="20"/>
            </w:rPr>
            <w:t xml:space="preserve"> de </w:t>
          </w:r>
          <w:r w:rsidRPr="00717C3B">
            <w:rPr>
              <w:rFonts w:cs="Arial"/>
              <w:bCs/>
              <w:sz w:val="20"/>
            </w:rPr>
            <w:fldChar w:fldCharType="begin"/>
          </w:r>
          <w:r w:rsidRPr="00717C3B">
            <w:rPr>
              <w:rFonts w:cs="Arial"/>
              <w:bCs/>
              <w:sz w:val="20"/>
            </w:rPr>
            <w:instrText>NUMPAGES  \* Arabic  \* MERGEFORMAT</w:instrText>
          </w:r>
          <w:r w:rsidRPr="00717C3B">
            <w:rPr>
              <w:rFonts w:cs="Arial"/>
              <w:bCs/>
              <w:sz w:val="20"/>
            </w:rPr>
            <w:fldChar w:fldCharType="separate"/>
          </w:r>
          <w:r w:rsidRPr="00717C3B">
            <w:rPr>
              <w:rFonts w:cs="Arial"/>
              <w:bCs/>
              <w:noProof/>
              <w:sz w:val="20"/>
            </w:rPr>
            <w:t>20</w:t>
          </w:r>
          <w:r w:rsidRPr="00717C3B">
            <w:rPr>
              <w:rFonts w:cs="Arial"/>
              <w:bCs/>
              <w:sz w:val="20"/>
            </w:rPr>
            <w:fldChar w:fldCharType="end"/>
          </w:r>
        </w:p>
      </w:tc>
    </w:tr>
  </w:tbl>
  <w:bookmarkEnd w:id="2"/>
  <w:p w14:paraId="29D6B04F" w14:textId="77777777" w:rsidR="00204370" w:rsidRDefault="00204370" w:rsidP="0086257B">
    <w:pPr>
      <w:pStyle w:val="Encabezado"/>
      <w:spacing w:line="276" w:lineRule="auto"/>
      <w:jc w:val="center"/>
    </w:pPr>
    <w:r>
      <w:rPr>
        <w:b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ECE4807"/>
    <w:multiLevelType w:val="hybridMultilevel"/>
    <w:tmpl w:val="7FB6FE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36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F2D27"/>
    <w:multiLevelType w:val="hybridMultilevel"/>
    <w:tmpl w:val="A276367C"/>
    <w:lvl w:ilvl="0" w:tplc="BBC8A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14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7DE"/>
    <w:rsid w:val="000179B6"/>
    <w:rsid w:val="000521E2"/>
    <w:rsid w:val="000568E6"/>
    <w:rsid w:val="00093995"/>
    <w:rsid w:val="000C4465"/>
    <w:rsid w:val="000F3B5C"/>
    <w:rsid w:val="00125BE5"/>
    <w:rsid w:val="00163A3F"/>
    <w:rsid w:val="00175F96"/>
    <w:rsid w:val="001858DD"/>
    <w:rsid w:val="001A0554"/>
    <w:rsid w:val="001F676A"/>
    <w:rsid w:val="00204370"/>
    <w:rsid w:val="0024128A"/>
    <w:rsid w:val="00243C62"/>
    <w:rsid w:val="002514DC"/>
    <w:rsid w:val="00255BA0"/>
    <w:rsid w:val="002F024B"/>
    <w:rsid w:val="002F170F"/>
    <w:rsid w:val="00330B50"/>
    <w:rsid w:val="00347908"/>
    <w:rsid w:val="003B010A"/>
    <w:rsid w:val="003F2B14"/>
    <w:rsid w:val="0040271B"/>
    <w:rsid w:val="00446ECF"/>
    <w:rsid w:val="00451BF8"/>
    <w:rsid w:val="004C2E2B"/>
    <w:rsid w:val="004E6718"/>
    <w:rsid w:val="004F0E0D"/>
    <w:rsid w:val="00500A1F"/>
    <w:rsid w:val="00585F5F"/>
    <w:rsid w:val="00593DDD"/>
    <w:rsid w:val="00594748"/>
    <w:rsid w:val="005B23C3"/>
    <w:rsid w:val="00606ABB"/>
    <w:rsid w:val="00626B94"/>
    <w:rsid w:val="0063198C"/>
    <w:rsid w:val="00637826"/>
    <w:rsid w:val="00671E64"/>
    <w:rsid w:val="006B57DE"/>
    <w:rsid w:val="006C4BED"/>
    <w:rsid w:val="006D22E6"/>
    <w:rsid w:val="00717C3B"/>
    <w:rsid w:val="00732D0A"/>
    <w:rsid w:val="00742186"/>
    <w:rsid w:val="007719E0"/>
    <w:rsid w:val="007A0F8A"/>
    <w:rsid w:val="007B1147"/>
    <w:rsid w:val="007C2C4F"/>
    <w:rsid w:val="00824E12"/>
    <w:rsid w:val="0086257B"/>
    <w:rsid w:val="00881CD8"/>
    <w:rsid w:val="008A708F"/>
    <w:rsid w:val="008B4AD8"/>
    <w:rsid w:val="008E295A"/>
    <w:rsid w:val="00915231"/>
    <w:rsid w:val="00940C83"/>
    <w:rsid w:val="009569D9"/>
    <w:rsid w:val="009A61A2"/>
    <w:rsid w:val="00A122E1"/>
    <w:rsid w:val="00A22D61"/>
    <w:rsid w:val="00A30AA9"/>
    <w:rsid w:val="00AF4B56"/>
    <w:rsid w:val="00B075C8"/>
    <w:rsid w:val="00B42BE4"/>
    <w:rsid w:val="00B94D9F"/>
    <w:rsid w:val="00BE33B9"/>
    <w:rsid w:val="00BF0E31"/>
    <w:rsid w:val="00CB0089"/>
    <w:rsid w:val="00D07564"/>
    <w:rsid w:val="00D36135"/>
    <w:rsid w:val="00D95713"/>
    <w:rsid w:val="00DB54DF"/>
    <w:rsid w:val="00DC2B1E"/>
    <w:rsid w:val="00DD3212"/>
    <w:rsid w:val="00DD500B"/>
    <w:rsid w:val="00DE75C1"/>
    <w:rsid w:val="00E25BB2"/>
    <w:rsid w:val="00E4143C"/>
    <w:rsid w:val="00E92BDF"/>
    <w:rsid w:val="00E92CF1"/>
    <w:rsid w:val="00E95171"/>
    <w:rsid w:val="00EA00E9"/>
    <w:rsid w:val="00ED61DF"/>
    <w:rsid w:val="00EE2B78"/>
    <w:rsid w:val="00EE606F"/>
    <w:rsid w:val="00F30DCA"/>
    <w:rsid w:val="00F53BCD"/>
    <w:rsid w:val="00F858C1"/>
    <w:rsid w:val="00F92BD8"/>
    <w:rsid w:val="00FB4522"/>
    <w:rsid w:val="00FC3CCD"/>
    <w:rsid w:val="6778E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08E1D8"/>
  <w15:docId w15:val="{DE64E37F-D95C-43F3-8566-55F00D77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7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257B"/>
    <w:pPr>
      <w:tabs>
        <w:tab w:val="center" w:pos="4419"/>
        <w:tab w:val="right" w:pos="8838"/>
      </w:tabs>
      <w:suppressAutoHyphens w:val="0"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86257B"/>
  </w:style>
  <w:style w:type="paragraph" w:styleId="Piedepgina">
    <w:name w:val="footer"/>
    <w:basedOn w:val="Normal"/>
    <w:link w:val="PiedepginaCar"/>
    <w:uiPriority w:val="99"/>
    <w:unhideWhenUsed/>
    <w:rsid w:val="0086257B"/>
    <w:pPr>
      <w:tabs>
        <w:tab w:val="center" w:pos="4419"/>
        <w:tab w:val="right" w:pos="8838"/>
      </w:tabs>
      <w:suppressAutoHyphens w:val="0"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6257B"/>
  </w:style>
  <w:style w:type="table" w:styleId="Tablaconcuadrcula">
    <w:name w:val="Table Grid"/>
    <w:basedOn w:val="Tablanormal"/>
    <w:uiPriority w:val="39"/>
    <w:rsid w:val="00052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3BC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table" w:styleId="Tablaconcuadrculaclara">
    <w:name w:val="Grid Table Light"/>
    <w:basedOn w:val="Tablanormal"/>
    <w:uiPriority w:val="40"/>
    <w:rsid w:val="008B4A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cuadrcula3">
    <w:name w:val="Grid Table 3"/>
    <w:basedOn w:val="Tablanormal"/>
    <w:uiPriority w:val="48"/>
    <w:rsid w:val="008B4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aceres\Desktop\0%20ANEXO%20C%201%20RESUMEN%20DE%20LA%20MIS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B6199-F647-4C56-B2C5-E8421440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 ANEXO C 1 RESUMEN DE LA MISION</Template>
  <TotalTime>80</TotalTime>
  <Pages>4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Alirio Caceres Pérez</dc:creator>
  <cp:keywords/>
  <dc:description/>
  <cp:lastModifiedBy>Cindy Paola Arias Bello</cp:lastModifiedBy>
  <cp:revision>40</cp:revision>
  <cp:lastPrinted>2021-12-10T12:15:00Z</cp:lastPrinted>
  <dcterms:created xsi:type="dcterms:W3CDTF">2025-02-25T20:06:00Z</dcterms:created>
  <dcterms:modified xsi:type="dcterms:W3CDTF">2026-08-13T17:15:00Z</dcterms:modified>
</cp:coreProperties>
</file>